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f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4"/>
        <w:gridCol w:w="629"/>
        <w:gridCol w:w="274"/>
        <w:gridCol w:w="357"/>
        <w:gridCol w:w="448"/>
        <w:gridCol w:w="449"/>
        <w:gridCol w:w="2009"/>
        <w:gridCol w:w="1886"/>
      </w:tblGrid>
      <w:tr w:rsidR="0090596C" w:rsidRPr="0006348C" w14:paraId="0D3D24EC" w14:textId="77777777" w:rsidTr="0090596C">
        <w:tc>
          <w:tcPr>
            <w:tcW w:w="5000" w:type="pct"/>
            <w:gridSpan w:val="8"/>
            <w:shd w:val="clear" w:color="auto" w:fill="731F1C" w:themeFill="accent5"/>
          </w:tcPr>
          <w:p w14:paraId="12F64837" w14:textId="77777777" w:rsidR="00650259" w:rsidRPr="0006348C" w:rsidRDefault="00C046AE" w:rsidP="0090596C">
            <w:pPr>
              <w:pStyle w:val="1"/>
              <w:outlineLvl w:val="0"/>
              <w:rPr>
                <w:lang w:val="en-US"/>
              </w:rPr>
            </w:pPr>
            <w:r w:rsidRPr="0006348C">
              <w:rPr>
                <w:lang w:val="en-US"/>
              </w:rPr>
              <w:t>Student information</w:t>
            </w:r>
          </w:p>
        </w:tc>
      </w:tr>
      <w:tr w:rsidR="00650259" w:rsidRPr="0006348C" w14:paraId="444D120F" w14:textId="77777777" w:rsidTr="000F5E16">
        <w:tc>
          <w:tcPr>
            <w:tcW w:w="1647" w:type="pct"/>
            <w:vAlign w:val="bottom"/>
          </w:tcPr>
          <w:p w14:paraId="7DBE3B63" w14:textId="77777777" w:rsidR="00650259" w:rsidRPr="0006348C" w:rsidRDefault="00C046AE" w:rsidP="0090596C">
            <w:pPr>
              <w:pStyle w:val="a6"/>
              <w:rPr>
                <w:lang w:val="en-US"/>
              </w:rPr>
            </w:pPr>
            <w:r w:rsidRPr="0006348C">
              <w:rPr>
                <w:lang w:val="en-US"/>
              </w:rPr>
              <w:t>Given name</w:t>
            </w:r>
          </w:p>
        </w:tc>
        <w:tc>
          <w:tcPr>
            <w:tcW w:w="3353" w:type="pct"/>
            <w:gridSpan w:val="7"/>
            <w:tcBorders>
              <w:bottom w:val="single" w:sz="4" w:space="0" w:color="auto"/>
            </w:tcBorders>
            <w:vAlign w:val="bottom"/>
          </w:tcPr>
          <w:p w14:paraId="05F93403" w14:textId="77777777" w:rsidR="00650259" w:rsidRPr="0006348C" w:rsidRDefault="00650259" w:rsidP="007F7B5D">
            <w:pPr>
              <w:spacing w:before="120"/>
              <w:rPr>
                <w:lang w:val="en-US"/>
              </w:rPr>
            </w:pPr>
          </w:p>
        </w:tc>
      </w:tr>
      <w:tr w:rsidR="00650259" w:rsidRPr="0006348C" w14:paraId="27420CB6" w14:textId="77777777" w:rsidTr="000F5E16">
        <w:tc>
          <w:tcPr>
            <w:tcW w:w="1647" w:type="pct"/>
            <w:vAlign w:val="bottom"/>
          </w:tcPr>
          <w:p w14:paraId="5BBAA16A" w14:textId="77777777" w:rsidR="00650259" w:rsidRPr="0006348C" w:rsidRDefault="00C046AE" w:rsidP="0090596C">
            <w:pPr>
              <w:pStyle w:val="a6"/>
              <w:rPr>
                <w:lang w:val="en-US"/>
              </w:rPr>
            </w:pPr>
            <w:r w:rsidRPr="0006348C">
              <w:rPr>
                <w:lang w:val="en-US"/>
              </w:rPr>
              <w:t>Surname</w:t>
            </w:r>
          </w:p>
        </w:tc>
        <w:tc>
          <w:tcPr>
            <w:tcW w:w="3353" w:type="pct"/>
            <w:gridSpan w:val="7"/>
            <w:tcBorders>
              <w:bottom w:val="single" w:sz="4" w:space="0" w:color="auto"/>
            </w:tcBorders>
            <w:vAlign w:val="bottom"/>
          </w:tcPr>
          <w:p w14:paraId="21CF42CA" w14:textId="77777777" w:rsidR="00650259" w:rsidRPr="0006348C" w:rsidRDefault="00650259" w:rsidP="007F7B5D">
            <w:pPr>
              <w:spacing w:before="120"/>
              <w:rPr>
                <w:lang w:val="en-US"/>
              </w:rPr>
            </w:pPr>
          </w:p>
        </w:tc>
      </w:tr>
      <w:tr w:rsidR="00650259" w:rsidRPr="0006348C" w14:paraId="0D5EEFDB" w14:textId="77777777" w:rsidTr="000F5E16">
        <w:tc>
          <w:tcPr>
            <w:tcW w:w="1647" w:type="pct"/>
            <w:vAlign w:val="bottom"/>
          </w:tcPr>
          <w:p w14:paraId="2BEE66FA" w14:textId="77777777" w:rsidR="00650259" w:rsidRPr="0006348C" w:rsidRDefault="00BB57E2" w:rsidP="0090596C">
            <w:pPr>
              <w:pStyle w:val="a6"/>
              <w:rPr>
                <w:lang w:val="en-US"/>
              </w:rPr>
            </w:pPr>
            <w:r w:rsidRPr="0006348C">
              <w:rPr>
                <w:lang w:val="en-US" w:bidi="nl-NL"/>
              </w:rPr>
              <w:t>Date of birth</w:t>
            </w:r>
          </w:p>
        </w:tc>
        <w:tc>
          <w:tcPr>
            <w:tcW w:w="3353" w:type="pct"/>
            <w:gridSpan w:val="7"/>
            <w:tcBorders>
              <w:bottom w:val="single" w:sz="4" w:space="0" w:color="auto"/>
            </w:tcBorders>
            <w:vAlign w:val="bottom"/>
          </w:tcPr>
          <w:p w14:paraId="73F15BE2" w14:textId="77777777" w:rsidR="00650259" w:rsidRPr="0006348C" w:rsidRDefault="00650259" w:rsidP="007F7B5D">
            <w:pPr>
              <w:spacing w:before="120"/>
              <w:rPr>
                <w:lang w:val="en-US"/>
              </w:rPr>
            </w:pPr>
          </w:p>
        </w:tc>
      </w:tr>
      <w:tr w:rsidR="001C5ACB" w:rsidRPr="0006348C" w14:paraId="41B75820" w14:textId="77777777" w:rsidTr="0006348C">
        <w:trPr>
          <w:gridAfter w:val="1"/>
          <w:wAfter w:w="1044" w:type="pct"/>
        </w:trPr>
        <w:tc>
          <w:tcPr>
            <w:tcW w:w="1647" w:type="pct"/>
            <w:vAlign w:val="bottom"/>
          </w:tcPr>
          <w:p w14:paraId="0E2456B0" w14:textId="77777777" w:rsidR="001C5ACB" w:rsidRPr="0006348C" w:rsidRDefault="001C5ACB" w:rsidP="00DC50B6">
            <w:pPr>
              <w:pStyle w:val="a6"/>
              <w:rPr>
                <w:lang w:val="en-US"/>
              </w:rPr>
            </w:pPr>
            <w:r w:rsidRPr="0006348C">
              <w:rPr>
                <w:lang w:val="en-US"/>
              </w:rPr>
              <w:t>Sex</w:t>
            </w:r>
          </w:p>
        </w:tc>
        <w:tc>
          <w:tcPr>
            <w:tcW w:w="946" w:type="pct"/>
            <w:gridSpan w:val="4"/>
            <w:tcBorders>
              <w:bottom w:val="single" w:sz="4" w:space="0" w:color="auto"/>
            </w:tcBorders>
            <w:vAlign w:val="bottom"/>
          </w:tcPr>
          <w:p w14:paraId="231E6545" w14:textId="77777777" w:rsidR="001C5ACB" w:rsidRPr="0006348C" w:rsidRDefault="001C5ACB" w:rsidP="00DC50B6">
            <w:pPr>
              <w:spacing w:before="120"/>
              <w:rPr>
                <w:lang w:val="en-US"/>
              </w:rPr>
            </w:pPr>
            <w:r w:rsidRPr="0006348C">
              <w:rPr>
                <w:lang w:val="en-US"/>
              </w:rPr>
              <w:t>Male/female</w:t>
            </w:r>
          </w:p>
        </w:tc>
        <w:tc>
          <w:tcPr>
            <w:tcW w:w="1362" w:type="pct"/>
            <w:gridSpan w:val="2"/>
            <w:vAlign w:val="bottom"/>
          </w:tcPr>
          <w:p w14:paraId="601FDEE8" w14:textId="77777777" w:rsidR="001C5ACB" w:rsidRPr="0006348C" w:rsidRDefault="001C5ACB" w:rsidP="00DC50B6">
            <w:pPr>
              <w:rPr>
                <w:lang w:val="en-US"/>
              </w:rPr>
            </w:pPr>
          </w:p>
        </w:tc>
      </w:tr>
      <w:tr w:rsidR="0029096B" w:rsidRPr="0006348C" w14:paraId="687C0487" w14:textId="77777777" w:rsidTr="0006348C">
        <w:trPr>
          <w:gridAfter w:val="1"/>
          <w:wAfter w:w="1044" w:type="pct"/>
        </w:trPr>
        <w:tc>
          <w:tcPr>
            <w:tcW w:w="1647" w:type="pct"/>
            <w:vAlign w:val="bottom"/>
          </w:tcPr>
          <w:p w14:paraId="31BCA868" w14:textId="77777777" w:rsidR="0029096B" w:rsidRPr="0006348C" w:rsidRDefault="0029096B" w:rsidP="00DC50B6">
            <w:pPr>
              <w:pStyle w:val="a6"/>
              <w:rPr>
                <w:lang w:val="en-US" w:eastAsia="zh-CN"/>
              </w:rPr>
            </w:pPr>
            <w:r>
              <w:rPr>
                <w:lang w:val="en-US" w:eastAsia="zh-CN"/>
              </w:rPr>
              <w:t xml:space="preserve">Chinese </w:t>
            </w:r>
            <w:r>
              <w:rPr>
                <w:rFonts w:hint="eastAsia"/>
                <w:lang w:val="en-US" w:eastAsia="zh-CN"/>
              </w:rPr>
              <w:t>I</w:t>
            </w:r>
            <w:r>
              <w:rPr>
                <w:lang w:val="en-US" w:eastAsia="zh-CN"/>
              </w:rPr>
              <w:t>D number:</w:t>
            </w:r>
          </w:p>
        </w:tc>
        <w:tc>
          <w:tcPr>
            <w:tcW w:w="946" w:type="pct"/>
            <w:gridSpan w:val="4"/>
            <w:tcBorders>
              <w:bottom w:val="single" w:sz="4" w:space="0" w:color="auto"/>
            </w:tcBorders>
            <w:vAlign w:val="bottom"/>
          </w:tcPr>
          <w:p w14:paraId="2D955D06" w14:textId="77777777" w:rsidR="0029096B" w:rsidRPr="0006348C" w:rsidRDefault="0029096B" w:rsidP="00DC50B6">
            <w:pPr>
              <w:spacing w:before="120"/>
              <w:rPr>
                <w:lang w:val="en-US"/>
              </w:rPr>
            </w:pPr>
          </w:p>
        </w:tc>
        <w:tc>
          <w:tcPr>
            <w:tcW w:w="1362" w:type="pct"/>
            <w:gridSpan w:val="2"/>
            <w:vAlign w:val="bottom"/>
          </w:tcPr>
          <w:p w14:paraId="561E6E58" w14:textId="77777777" w:rsidR="0029096B" w:rsidRPr="0006348C" w:rsidRDefault="0029096B" w:rsidP="00DC50B6">
            <w:pPr>
              <w:rPr>
                <w:lang w:val="en-US"/>
              </w:rPr>
            </w:pPr>
          </w:p>
        </w:tc>
      </w:tr>
      <w:tr w:rsidR="00BB57E2" w:rsidRPr="0006348C" w14:paraId="1BD7AF6C" w14:textId="77777777" w:rsidTr="000F5E16">
        <w:tc>
          <w:tcPr>
            <w:tcW w:w="1647" w:type="pct"/>
            <w:vAlign w:val="bottom"/>
          </w:tcPr>
          <w:p w14:paraId="78C691B8" w14:textId="77777777" w:rsidR="00BB57E2" w:rsidRPr="0006348C" w:rsidRDefault="00BB57E2" w:rsidP="00DC50B6">
            <w:pPr>
              <w:pStyle w:val="a6"/>
              <w:rPr>
                <w:lang w:val="en-US"/>
              </w:rPr>
            </w:pPr>
            <w:r w:rsidRPr="0006348C">
              <w:rPr>
                <w:lang w:val="en-US"/>
              </w:rPr>
              <w:t>Passport number</w:t>
            </w:r>
          </w:p>
        </w:tc>
        <w:tc>
          <w:tcPr>
            <w:tcW w:w="3353" w:type="pct"/>
            <w:gridSpan w:val="7"/>
            <w:tcBorders>
              <w:bottom w:val="single" w:sz="4" w:space="0" w:color="auto"/>
            </w:tcBorders>
            <w:vAlign w:val="bottom"/>
          </w:tcPr>
          <w:p w14:paraId="74D14883" w14:textId="77777777" w:rsidR="00BB57E2" w:rsidRPr="0006348C" w:rsidRDefault="00BB57E2" w:rsidP="00DC50B6">
            <w:pPr>
              <w:spacing w:before="120"/>
              <w:rPr>
                <w:lang w:val="en-US"/>
              </w:rPr>
            </w:pPr>
          </w:p>
        </w:tc>
      </w:tr>
      <w:tr w:rsidR="00BB57E2" w:rsidRPr="0006348C" w14:paraId="32B3E715" w14:textId="77777777" w:rsidTr="000F5E16">
        <w:tc>
          <w:tcPr>
            <w:tcW w:w="1647" w:type="pct"/>
            <w:vAlign w:val="bottom"/>
          </w:tcPr>
          <w:p w14:paraId="3C717004" w14:textId="77777777" w:rsidR="00BB57E2" w:rsidRPr="0006348C" w:rsidRDefault="00BB57E2" w:rsidP="00DC50B6">
            <w:pPr>
              <w:pStyle w:val="a6"/>
              <w:rPr>
                <w:lang w:val="en-US"/>
              </w:rPr>
            </w:pPr>
            <w:r w:rsidRPr="0006348C">
              <w:rPr>
                <w:lang w:val="en-US"/>
              </w:rPr>
              <w:t>Phone number</w:t>
            </w:r>
          </w:p>
        </w:tc>
        <w:tc>
          <w:tcPr>
            <w:tcW w:w="3353" w:type="pct"/>
            <w:gridSpan w:val="7"/>
            <w:tcBorders>
              <w:bottom w:val="single" w:sz="4" w:space="0" w:color="auto"/>
            </w:tcBorders>
            <w:vAlign w:val="bottom"/>
          </w:tcPr>
          <w:p w14:paraId="66E3229E" w14:textId="77777777" w:rsidR="00BB57E2" w:rsidRPr="0006348C" w:rsidRDefault="00BB57E2" w:rsidP="00DC50B6">
            <w:pPr>
              <w:spacing w:before="120"/>
              <w:rPr>
                <w:lang w:val="en-US"/>
              </w:rPr>
            </w:pPr>
          </w:p>
        </w:tc>
      </w:tr>
      <w:tr w:rsidR="00BB57E2" w:rsidRPr="0006348C" w14:paraId="67F05B47" w14:textId="77777777" w:rsidTr="000F5E16">
        <w:tc>
          <w:tcPr>
            <w:tcW w:w="1647" w:type="pct"/>
            <w:vAlign w:val="bottom"/>
          </w:tcPr>
          <w:p w14:paraId="3AB4E8BF" w14:textId="77777777" w:rsidR="00BB57E2" w:rsidRPr="0006348C" w:rsidRDefault="00BB57E2" w:rsidP="00BB57E2">
            <w:pPr>
              <w:pStyle w:val="a6"/>
              <w:rPr>
                <w:lang w:val="en-US"/>
              </w:rPr>
            </w:pPr>
            <w:r w:rsidRPr="0006348C">
              <w:rPr>
                <w:lang w:val="en-US"/>
              </w:rPr>
              <w:t>Address</w:t>
            </w:r>
          </w:p>
        </w:tc>
        <w:tc>
          <w:tcPr>
            <w:tcW w:w="3353" w:type="pct"/>
            <w:gridSpan w:val="7"/>
            <w:tcBorders>
              <w:bottom w:val="single" w:sz="4" w:space="0" w:color="auto"/>
            </w:tcBorders>
            <w:vAlign w:val="bottom"/>
          </w:tcPr>
          <w:p w14:paraId="4951B23D" w14:textId="77777777" w:rsidR="00BB57E2" w:rsidRDefault="00BB57E2" w:rsidP="00BB57E2">
            <w:pPr>
              <w:spacing w:before="120"/>
              <w:rPr>
                <w:lang w:val="en-US"/>
              </w:rPr>
            </w:pPr>
          </w:p>
          <w:p w14:paraId="5E2FB99B" w14:textId="77777777" w:rsidR="0006348C" w:rsidRPr="0006348C" w:rsidRDefault="0006348C" w:rsidP="00BB57E2">
            <w:pPr>
              <w:spacing w:before="120"/>
              <w:rPr>
                <w:lang w:val="en-US"/>
              </w:rPr>
            </w:pPr>
          </w:p>
        </w:tc>
      </w:tr>
      <w:tr w:rsidR="00BB57E2" w:rsidRPr="0006348C" w14:paraId="477A2A69" w14:textId="77777777" w:rsidTr="000F5E16">
        <w:tc>
          <w:tcPr>
            <w:tcW w:w="1647" w:type="pct"/>
            <w:vAlign w:val="bottom"/>
          </w:tcPr>
          <w:p w14:paraId="0AEAA92F" w14:textId="77777777" w:rsidR="00BB57E2" w:rsidRPr="0006348C" w:rsidRDefault="00BB57E2" w:rsidP="00BB57E2">
            <w:pPr>
              <w:pStyle w:val="a6"/>
              <w:rPr>
                <w:lang w:val="en-US"/>
              </w:rPr>
            </w:pPr>
            <w:r w:rsidRPr="0006348C">
              <w:rPr>
                <w:lang w:val="en-US"/>
              </w:rPr>
              <w:t>Zip/postal code</w:t>
            </w:r>
          </w:p>
        </w:tc>
        <w:tc>
          <w:tcPr>
            <w:tcW w:w="3353" w:type="pct"/>
            <w:gridSpan w:val="7"/>
            <w:tcBorders>
              <w:bottom w:val="single" w:sz="4" w:space="0" w:color="auto"/>
            </w:tcBorders>
            <w:vAlign w:val="bottom"/>
          </w:tcPr>
          <w:p w14:paraId="67692340" w14:textId="77777777" w:rsidR="00BB57E2" w:rsidRPr="0006348C" w:rsidRDefault="00BB57E2" w:rsidP="00BB57E2">
            <w:pPr>
              <w:spacing w:before="120"/>
              <w:rPr>
                <w:lang w:val="en-US"/>
              </w:rPr>
            </w:pPr>
          </w:p>
        </w:tc>
      </w:tr>
      <w:tr w:rsidR="00BB57E2" w:rsidRPr="0006348C" w14:paraId="3014B256" w14:textId="77777777" w:rsidTr="000F5E16">
        <w:tc>
          <w:tcPr>
            <w:tcW w:w="1647" w:type="pct"/>
            <w:vAlign w:val="bottom"/>
          </w:tcPr>
          <w:p w14:paraId="34B9E805" w14:textId="77777777" w:rsidR="00BB57E2" w:rsidRPr="0006348C" w:rsidRDefault="00D572C3" w:rsidP="00DC50B6">
            <w:pPr>
              <w:pStyle w:val="a6"/>
              <w:rPr>
                <w:lang w:val="en-US"/>
              </w:rPr>
            </w:pPr>
            <w:sdt>
              <w:sdtPr>
                <w:rPr>
                  <w:lang w:val="en-US"/>
                </w:rPr>
                <w:id w:val="1283079985"/>
                <w:placeholder>
                  <w:docPart w:val="B41CC703CCCC461D830009586C61CA65"/>
                </w:placeholder>
                <w:temporary/>
                <w:showingPlcHdr/>
                <w15:appearance w15:val="hidden"/>
              </w:sdtPr>
              <w:sdtEndPr/>
              <w:sdtContent>
                <w:r w:rsidR="00BB57E2" w:rsidRPr="0006348C">
                  <w:rPr>
                    <w:lang w:val="en-US" w:bidi="nl-NL"/>
                  </w:rPr>
                  <w:t>E-mail</w:t>
                </w:r>
              </w:sdtContent>
            </w:sdt>
            <w:r w:rsidR="00BB57E2" w:rsidRPr="0006348C">
              <w:rPr>
                <w:lang w:val="en-US"/>
              </w:rPr>
              <w:t xml:space="preserve"> address</w:t>
            </w:r>
          </w:p>
        </w:tc>
        <w:tc>
          <w:tcPr>
            <w:tcW w:w="3353" w:type="pct"/>
            <w:gridSpan w:val="7"/>
            <w:tcBorders>
              <w:bottom w:val="single" w:sz="4" w:space="0" w:color="auto"/>
            </w:tcBorders>
            <w:vAlign w:val="bottom"/>
          </w:tcPr>
          <w:p w14:paraId="5B06D48B" w14:textId="77777777" w:rsidR="00BB57E2" w:rsidRPr="0006348C" w:rsidRDefault="00BB57E2" w:rsidP="00DC50B6">
            <w:pPr>
              <w:spacing w:before="120"/>
              <w:rPr>
                <w:lang w:val="en-US"/>
              </w:rPr>
            </w:pPr>
          </w:p>
        </w:tc>
      </w:tr>
      <w:tr w:rsidR="0029096B" w:rsidRPr="0006348C" w14:paraId="76C9E747" w14:textId="77777777" w:rsidTr="000F5E16">
        <w:tc>
          <w:tcPr>
            <w:tcW w:w="1647" w:type="pct"/>
            <w:vAlign w:val="bottom"/>
          </w:tcPr>
          <w:p w14:paraId="250A5EEA" w14:textId="77777777" w:rsidR="0029096B" w:rsidRDefault="0029096B" w:rsidP="00DC50B6">
            <w:pPr>
              <w:pStyle w:val="a6"/>
              <w:rPr>
                <w:lang w:val="en-US" w:eastAsia="zh-CN"/>
              </w:rPr>
            </w:pPr>
            <w:proofErr w:type="spellStart"/>
            <w:r>
              <w:rPr>
                <w:rFonts w:hint="eastAsia"/>
                <w:lang w:val="en-US" w:eastAsia="zh-CN"/>
              </w:rPr>
              <w:t>W</w:t>
            </w:r>
            <w:r>
              <w:rPr>
                <w:lang w:val="en-US" w:eastAsia="zh-CN"/>
              </w:rPr>
              <w:t>echat</w:t>
            </w:r>
            <w:proofErr w:type="spellEnd"/>
            <w:r>
              <w:rPr>
                <w:lang w:val="en-US" w:eastAsia="zh-CN"/>
              </w:rPr>
              <w:t xml:space="preserve"> ID:</w:t>
            </w:r>
          </w:p>
        </w:tc>
        <w:tc>
          <w:tcPr>
            <w:tcW w:w="3353" w:type="pct"/>
            <w:gridSpan w:val="7"/>
            <w:tcBorders>
              <w:bottom w:val="single" w:sz="4" w:space="0" w:color="auto"/>
            </w:tcBorders>
            <w:vAlign w:val="bottom"/>
          </w:tcPr>
          <w:p w14:paraId="19E81066" w14:textId="77777777" w:rsidR="0029096B" w:rsidRPr="0006348C" w:rsidRDefault="0029096B" w:rsidP="00DC50B6">
            <w:pPr>
              <w:spacing w:before="120"/>
              <w:rPr>
                <w:lang w:val="en-US"/>
              </w:rPr>
            </w:pPr>
          </w:p>
        </w:tc>
      </w:tr>
      <w:tr w:rsidR="0046524A" w:rsidRPr="0006348C" w14:paraId="08EF500A" w14:textId="77777777" w:rsidTr="000F5E16">
        <w:tc>
          <w:tcPr>
            <w:tcW w:w="1647" w:type="pct"/>
            <w:vAlign w:val="bottom"/>
          </w:tcPr>
          <w:p w14:paraId="3ABA80E9" w14:textId="77777777" w:rsidR="0029096B" w:rsidRDefault="0029096B" w:rsidP="0029096B">
            <w:pPr>
              <w:pStyle w:val="a6"/>
              <w:ind w:left="0"/>
              <w:rPr>
                <w:lang w:val="en-US"/>
              </w:rPr>
            </w:pPr>
            <w:r>
              <w:rPr>
                <w:lang w:val="en-US"/>
              </w:rPr>
              <w:t xml:space="preserve">     </w:t>
            </w:r>
            <w:r>
              <w:rPr>
                <w:u w:val="single"/>
                <w:lang w:val="en-US"/>
              </w:rPr>
              <w:t xml:space="preserve">              </w:t>
            </w:r>
            <w:r>
              <w:rPr>
                <w:lang w:val="en-US"/>
              </w:rPr>
              <w:t xml:space="preserve">                </w:t>
            </w:r>
            <w:r>
              <w:rPr>
                <w:u w:val="single"/>
                <w:lang w:val="en-US"/>
              </w:rPr>
              <w:t xml:space="preserve">  </w:t>
            </w:r>
            <w:r>
              <w:rPr>
                <w:lang w:val="en-US"/>
              </w:rPr>
              <w:t xml:space="preserve">      </w:t>
            </w:r>
            <w:r>
              <w:rPr>
                <w:u w:val="single"/>
                <w:lang w:val="en-US"/>
              </w:rPr>
              <w:t xml:space="preserve">                           </w:t>
            </w:r>
            <w:r>
              <w:rPr>
                <w:lang w:val="en-US"/>
              </w:rPr>
              <w:t xml:space="preserve">                </w:t>
            </w:r>
          </w:p>
          <w:p w14:paraId="1FF036B3" w14:textId="77777777" w:rsidR="0046524A" w:rsidRPr="0006348C" w:rsidRDefault="001C5ACB" w:rsidP="00DC50B6">
            <w:pPr>
              <w:pStyle w:val="a6"/>
              <w:rPr>
                <w:lang w:val="en-US"/>
              </w:rPr>
            </w:pPr>
            <w:r w:rsidRPr="0006348C">
              <w:rPr>
                <w:lang w:val="en-US"/>
              </w:rPr>
              <w:t>Do you have any</w:t>
            </w:r>
            <w:r w:rsidR="0046524A" w:rsidRPr="0006348C">
              <w:rPr>
                <w:lang w:val="en-US"/>
              </w:rPr>
              <w:t xml:space="preserve"> medical condition</w:t>
            </w:r>
            <w:r w:rsidRPr="0006348C">
              <w:rPr>
                <w:lang w:val="en-US"/>
              </w:rPr>
              <w:t xml:space="preserve"> or allergies? If so, please elaborate</w:t>
            </w:r>
            <w:r w:rsidR="0046524A" w:rsidRPr="0006348C">
              <w:rPr>
                <w:lang w:val="en-US"/>
              </w:rPr>
              <w:t xml:space="preserve"> </w:t>
            </w:r>
          </w:p>
        </w:tc>
        <w:tc>
          <w:tcPr>
            <w:tcW w:w="3353" w:type="pct"/>
            <w:gridSpan w:val="7"/>
            <w:tcBorders>
              <w:bottom w:val="single" w:sz="4" w:space="0" w:color="auto"/>
            </w:tcBorders>
            <w:vAlign w:val="bottom"/>
          </w:tcPr>
          <w:p w14:paraId="5D6F3283" w14:textId="77777777" w:rsidR="0046524A" w:rsidRPr="0006348C" w:rsidRDefault="001C5ACB" w:rsidP="00DC50B6">
            <w:pPr>
              <w:spacing w:before="120"/>
              <w:rPr>
                <w:lang w:val="en-US"/>
              </w:rPr>
            </w:pPr>
            <w:r w:rsidRPr="0006348C">
              <w:rPr>
                <w:sz w:val="36"/>
                <w:lang w:val="en-US" w:bidi="nl-NL"/>
              </w:rPr>
              <w:sym w:font="Wingdings 2" w:char="F0A3"/>
            </w:r>
            <w:r w:rsidRPr="0006348C">
              <w:rPr>
                <w:lang w:val="en-US" w:bidi="nl-NL"/>
              </w:rPr>
              <w:t>No</w:t>
            </w:r>
            <w:r w:rsidRPr="0006348C">
              <w:rPr>
                <w:sz w:val="36"/>
                <w:lang w:val="en-US" w:bidi="nl-NL"/>
              </w:rPr>
              <w:t xml:space="preserve"> </w:t>
            </w:r>
            <w:r w:rsidRPr="0006348C">
              <w:rPr>
                <w:sz w:val="36"/>
                <w:lang w:val="en-US" w:bidi="nl-NL"/>
              </w:rPr>
              <w:sym w:font="Wingdings 2" w:char="F0A3"/>
            </w:r>
            <w:r w:rsidRPr="0006348C">
              <w:rPr>
                <w:sz w:val="36"/>
                <w:lang w:val="en-US" w:bidi="nl-NL"/>
              </w:rPr>
              <w:t xml:space="preserve"> </w:t>
            </w:r>
            <w:r w:rsidRPr="0006348C">
              <w:rPr>
                <w:lang w:val="en-US"/>
              </w:rPr>
              <w:t>Yes:</w:t>
            </w:r>
          </w:p>
          <w:p w14:paraId="0DF1C25B" w14:textId="77777777" w:rsidR="001C5ACB" w:rsidRPr="0006348C" w:rsidRDefault="001C5ACB" w:rsidP="00DC50B6">
            <w:pPr>
              <w:spacing w:before="120"/>
              <w:rPr>
                <w:lang w:val="en-US"/>
              </w:rPr>
            </w:pPr>
          </w:p>
          <w:p w14:paraId="0EB9CCB7" w14:textId="77777777" w:rsidR="001C5ACB" w:rsidRPr="0006348C" w:rsidRDefault="001C5ACB" w:rsidP="00DC50B6">
            <w:pPr>
              <w:spacing w:before="120"/>
              <w:rPr>
                <w:lang w:val="en-US"/>
              </w:rPr>
            </w:pPr>
          </w:p>
        </w:tc>
      </w:tr>
      <w:tr w:rsidR="001C5ACB" w:rsidRPr="0006348C" w14:paraId="4483C5BA" w14:textId="77777777" w:rsidTr="0006348C">
        <w:tc>
          <w:tcPr>
            <w:tcW w:w="2147" w:type="pct"/>
            <w:gridSpan w:val="3"/>
            <w:vAlign w:val="bottom"/>
          </w:tcPr>
          <w:p w14:paraId="5FDE5504" w14:textId="77777777" w:rsidR="001C5ACB" w:rsidRPr="0006348C" w:rsidRDefault="001C5ACB" w:rsidP="00DC50B6">
            <w:pPr>
              <w:pStyle w:val="a6"/>
              <w:rPr>
                <w:lang w:val="en-US"/>
              </w:rPr>
            </w:pPr>
            <w:r w:rsidRPr="0006348C">
              <w:rPr>
                <w:lang w:val="en-US"/>
              </w:rPr>
              <w:t>Emergency contact name</w:t>
            </w:r>
          </w:p>
        </w:tc>
        <w:tc>
          <w:tcPr>
            <w:tcW w:w="2853" w:type="pct"/>
            <w:gridSpan w:val="5"/>
            <w:tcBorders>
              <w:bottom w:val="single" w:sz="4" w:space="0" w:color="auto"/>
            </w:tcBorders>
            <w:vAlign w:val="bottom"/>
          </w:tcPr>
          <w:p w14:paraId="6F705BEF" w14:textId="77777777" w:rsidR="001C5ACB" w:rsidRPr="0006348C" w:rsidRDefault="001C5ACB" w:rsidP="00DC50B6">
            <w:pPr>
              <w:spacing w:before="120"/>
              <w:rPr>
                <w:lang w:val="en-US"/>
              </w:rPr>
            </w:pPr>
          </w:p>
        </w:tc>
      </w:tr>
      <w:tr w:rsidR="00BB57E2" w:rsidRPr="0006348C" w14:paraId="27E91C91" w14:textId="77777777" w:rsidTr="001C5ACB">
        <w:tc>
          <w:tcPr>
            <w:tcW w:w="2842" w:type="pct"/>
            <w:gridSpan w:val="6"/>
            <w:vAlign w:val="bottom"/>
          </w:tcPr>
          <w:p w14:paraId="0E454B9D" w14:textId="77777777" w:rsidR="00BB57E2" w:rsidRPr="0006348C" w:rsidRDefault="001C5ACB" w:rsidP="00BB57E2">
            <w:pPr>
              <w:pStyle w:val="a6"/>
              <w:rPr>
                <w:lang w:val="en-US"/>
              </w:rPr>
            </w:pPr>
            <w:r w:rsidRPr="0006348C">
              <w:rPr>
                <w:lang w:val="en-US"/>
              </w:rPr>
              <w:t>Emergency contact’s phone number</w:t>
            </w:r>
          </w:p>
        </w:tc>
        <w:tc>
          <w:tcPr>
            <w:tcW w:w="2158" w:type="pct"/>
            <w:gridSpan w:val="2"/>
            <w:tcBorders>
              <w:bottom w:val="single" w:sz="4" w:space="0" w:color="auto"/>
            </w:tcBorders>
            <w:vAlign w:val="bottom"/>
          </w:tcPr>
          <w:p w14:paraId="13726DC0" w14:textId="77777777" w:rsidR="001C5ACB" w:rsidRPr="0006348C" w:rsidRDefault="001C5ACB" w:rsidP="00BB57E2">
            <w:pPr>
              <w:spacing w:before="120"/>
              <w:rPr>
                <w:lang w:val="en-US"/>
              </w:rPr>
            </w:pPr>
          </w:p>
        </w:tc>
      </w:tr>
      <w:tr w:rsidR="00BB57E2" w:rsidRPr="0006348C" w14:paraId="6B83C352" w14:textId="77777777" w:rsidTr="00977F99">
        <w:trPr>
          <w:trHeight w:val="54"/>
        </w:trPr>
        <w:tc>
          <w:tcPr>
            <w:tcW w:w="5000" w:type="pct"/>
            <w:gridSpan w:val="8"/>
            <w:shd w:val="clear" w:color="auto" w:fill="auto"/>
          </w:tcPr>
          <w:p w14:paraId="34F9BAE5" w14:textId="77777777" w:rsidR="00BB57E2" w:rsidRPr="0006348C" w:rsidRDefault="00BB57E2" w:rsidP="00BB57E2">
            <w:pPr>
              <w:rPr>
                <w:rFonts w:asciiTheme="majorHAnsi" w:hAnsiTheme="majorHAnsi"/>
                <w:b/>
                <w:sz w:val="8"/>
                <w:lang w:val="en-US"/>
              </w:rPr>
            </w:pPr>
          </w:p>
        </w:tc>
      </w:tr>
      <w:tr w:rsidR="00BB57E2" w:rsidRPr="0006348C" w14:paraId="62E59F1E" w14:textId="77777777" w:rsidTr="0090596C">
        <w:tc>
          <w:tcPr>
            <w:tcW w:w="5000" w:type="pct"/>
            <w:gridSpan w:val="8"/>
            <w:shd w:val="clear" w:color="auto" w:fill="731F1C" w:themeFill="accent5"/>
          </w:tcPr>
          <w:p w14:paraId="38E922B7" w14:textId="77777777" w:rsidR="00BB57E2" w:rsidRPr="0006348C" w:rsidRDefault="001C5ACB" w:rsidP="00BB57E2">
            <w:pPr>
              <w:pStyle w:val="1"/>
              <w:outlineLvl w:val="0"/>
              <w:rPr>
                <w:lang w:val="en-US"/>
              </w:rPr>
            </w:pPr>
            <w:r w:rsidRPr="0006348C">
              <w:rPr>
                <w:lang w:val="en-US"/>
              </w:rPr>
              <w:t>Educational background</w:t>
            </w:r>
            <w:r w:rsidR="0006348C" w:rsidRPr="0006348C">
              <w:rPr>
                <w:lang w:val="en-US"/>
              </w:rPr>
              <w:t xml:space="preserve"> of applicant</w:t>
            </w:r>
          </w:p>
        </w:tc>
      </w:tr>
      <w:tr w:rsidR="00BB57E2" w:rsidRPr="006C20F9" w14:paraId="70BA69F4" w14:textId="77777777" w:rsidTr="000F5E16">
        <w:tc>
          <w:tcPr>
            <w:tcW w:w="1647" w:type="pct"/>
            <w:vAlign w:val="bottom"/>
          </w:tcPr>
          <w:p w14:paraId="1E163D88" w14:textId="77777777" w:rsidR="00BB57E2" w:rsidRPr="0006348C" w:rsidRDefault="001C5ACB" w:rsidP="00BB57E2">
            <w:pPr>
              <w:pStyle w:val="a6"/>
              <w:rPr>
                <w:lang w:val="en-US"/>
              </w:rPr>
            </w:pPr>
            <w:r w:rsidRPr="0006348C">
              <w:rPr>
                <w:lang w:val="en-US"/>
              </w:rPr>
              <w:t>Name of school or university</w:t>
            </w:r>
          </w:p>
        </w:tc>
        <w:tc>
          <w:tcPr>
            <w:tcW w:w="3353" w:type="pct"/>
            <w:gridSpan w:val="7"/>
            <w:tcBorders>
              <w:bottom w:val="single" w:sz="4" w:space="0" w:color="auto"/>
            </w:tcBorders>
            <w:vAlign w:val="bottom"/>
          </w:tcPr>
          <w:p w14:paraId="56435901" w14:textId="77777777" w:rsidR="00BB57E2" w:rsidRPr="0006348C" w:rsidRDefault="00BB57E2" w:rsidP="00BB57E2">
            <w:pPr>
              <w:spacing w:before="120"/>
              <w:rPr>
                <w:lang w:val="en-US"/>
              </w:rPr>
            </w:pPr>
          </w:p>
        </w:tc>
      </w:tr>
      <w:tr w:rsidR="00BB57E2" w:rsidRPr="0006348C" w14:paraId="57D32DA7" w14:textId="77777777" w:rsidTr="000F5E16">
        <w:tc>
          <w:tcPr>
            <w:tcW w:w="1647" w:type="pct"/>
            <w:vAlign w:val="bottom"/>
          </w:tcPr>
          <w:p w14:paraId="3A7FB9BD" w14:textId="77777777" w:rsidR="00BB57E2" w:rsidRPr="0006348C" w:rsidRDefault="00BB57E2" w:rsidP="00BB57E2">
            <w:pPr>
              <w:pStyle w:val="a6"/>
              <w:rPr>
                <w:lang w:val="en-US"/>
              </w:rPr>
            </w:pPr>
            <w:r w:rsidRPr="0006348C">
              <w:rPr>
                <w:lang w:val="en-US"/>
              </w:rPr>
              <w:t>Grade/major</w:t>
            </w:r>
          </w:p>
        </w:tc>
        <w:tc>
          <w:tcPr>
            <w:tcW w:w="3353" w:type="pct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1056A7D" w14:textId="77777777" w:rsidR="00BB57E2" w:rsidRPr="0006348C" w:rsidRDefault="00BB57E2" w:rsidP="00BB57E2">
            <w:pPr>
              <w:spacing w:before="120"/>
              <w:rPr>
                <w:lang w:val="en-US"/>
              </w:rPr>
            </w:pPr>
          </w:p>
        </w:tc>
      </w:tr>
      <w:tr w:rsidR="0006348C" w:rsidRPr="0006348C" w14:paraId="07E09548" w14:textId="77777777" w:rsidTr="00F51202">
        <w:tc>
          <w:tcPr>
            <w:tcW w:w="1647" w:type="pct"/>
            <w:vAlign w:val="bottom"/>
          </w:tcPr>
          <w:p w14:paraId="5B8B3D41" w14:textId="77777777" w:rsidR="0006348C" w:rsidRPr="0006348C" w:rsidRDefault="0006348C" w:rsidP="00F51202">
            <w:pPr>
              <w:pStyle w:val="a6"/>
              <w:rPr>
                <w:lang w:val="en-US"/>
              </w:rPr>
            </w:pPr>
            <w:r w:rsidRPr="0006348C">
              <w:rPr>
                <w:lang w:val="en-US"/>
              </w:rPr>
              <w:t>School address</w:t>
            </w:r>
          </w:p>
        </w:tc>
        <w:tc>
          <w:tcPr>
            <w:tcW w:w="3353" w:type="pct"/>
            <w:gridSpan w:val="7"/>
            <w:tcBorders>
              <w:bottom w:val="single" w:sz="4" w:space="0" w:color="auto"/>
            </w:tcBorders>
            <w:vAlign w:val="bottom"/>
          </w:tcPr>
          <w:p w14:paraId="07B9BB70" w14:textId="77777777" w:rsidR="0006348C" w:rsidRPr="0006348C" w:rsidRDefault="0006348C" w:rsidP="00F51202">
            <w:pPr>
              <w:spacing w:before="120"/>
              <w:rPr>
                <w:lang w:val="en-US"/>
              </w:rPr>
            </w:pPr>
          </w:p>
          <w:p w14:paraId="7B585C79" w14:textId="77777777" w:rsidR="0006348C" w:rsidRPr="0006348C" w:rsidRDefault="0006348C" w:rsidP="00F51202">
            <w:pPr>
              <w:spacing w:before="120"/>
              <w:rPr>
                <w:lang w:val="en-US"/>
              </w:rPr>
            </w:pPr>
          </w:p>
        </w:tc>
      </w:tr>
      <w:tr w:rsidR="0006348C" w:rsidRPr="0006348C" w14:paraId="04B82FD1" w14:textId="77777777" w:rsidTr="008C6C98">
        <w:tc>
          <w:tcPr>
            <w:tcW w:w="1995" w:type="pct"/>
            <w:gridSpan w:val="2"/>
            <w:vAlign w:val="bottom"/>
          </w:tcPr>
          <w:p w14:paraId="4DCBA06E" w14:textId="77777777" w:rsidR="00BB57E2" w:rsidRPr="0006348C" w:rsidRDefault="00BB57E2" w:rsidP="00BB57E2">
            <w:pPr>
              <w:pStyle w:val="a6"/>
              <w:rPr>
                <w:lang w:val="en-US"/>
              </w:rPr>
            </w:pPr>
            <w:r w:rsidRPr="0006348C">
              <w:rPr>
                <w:lang w:val="en-US"/>
              </w:rPr>
              <w:t>School phone number</w:t>
            </w:r>
          </w:p>
        </w:tc>
        <w:tc>
          <w:tcPr>
            <w:tcW w:w="598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7D67B6C" w14:textId="77777777" w:rsidR="00BB57E2" w:rsidRPr="0006348C" w:rsidRDefault="00BB57E2" w:rsidP="00BB57E2">
            <w:pPr>
              <w:spacing w:before="120"/>
              <w:rPr>
                <w:lang w:val="en-US"/>
              </w:rPr>
            </w:pPr>
          </w:p>
        </w:tc>
        <w:tc>
          <w:tcPr>
            <w:tcW w:w="1362" w:type="pct"/>
            <w:gridSpan w:val="2"/>
            <w:tcBorders>
              <w:top w:val="single" w:sz="4" w:space="0" w:color="auto"/>
            </w:tcBorders>
            <w:vAlign w:val="bottom"/>
          </w:tcPr>
          <w:p w14:paraId="1A49A173" w14:textId="77777777" w:rsidR="00BB57E2" w:rsidRPr="0006348C" w:rsidRDefault="00BB57E2" w:rsidP="00BB57E2">
            <w:pPr>
              <w:rPr>
                <w:lang w:val="en-US"/>
              </w:rPr>
            </w:pPr>
          </w:p>
        </w:tc>
        <w:tc>
          <w:tcPr>
            <w:tcW w:w="104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5C369A2" w14:textId="77777777" w:rsidR="00BB57E2" w:rsidRPr="0006348C" w:rsidRDefault="00BB57E2" w:rsidP="00BB57E2">
            <w:pPr>
              <w:spacing w:before="120"/>
              <w:rPr>
                <w:lang w:val="en-US"/>
              </w:rPr>
            </w:pPr>
          </w:p>
        </w:tc>
      </w:tr>
      <w:tr w:rsidR="001C5ACB" w:rsidRPr="0006348C" w14:paraId="5E1064D9" w14:textId="77777777" w:rsidTr="000F5E16">
        <w:tc>
          <w:tcPr>
            <w:tcW w:w="2345" w:type="pct"/>
            <w:gridSpan w:val="4"/>
            <w:vAlign w:val="bottom"/>
          </w:tcPr>
          <w:p w14:paraId="290F0EBD" w14:textId="77777777" w:rsidR="001C5ACB" w:rsidRPr="0006348C" w:rsidRDefault="001C5ACB" w:rsidP="00DC50B6">
            <w:pPr>
              <w:pStyle w:val="a6"/>
              <w:rPr>
                <w:lang w:val="en-US"/>
              </w:rPr>
            </w:pPr>
            <w:r w:rsidRPr="0006348C">
              <w:rPr>
                <w:lang w:val="en-US"/>
              </w:rPr>
              <w:t>Expected date of graduation</w:t>
            </w:r>
          </w:p>
        </w:tc>
        <w:tc>
          <w:tcPr>
            <w:tcW w:w="2655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1B529C6" w14:textId="77777777" w:rsidR="001C5ACB" w:rsidRPr="0006348C" w:rsidRDefault="000F5E16" w:rsidP="00DC50B6">
            <w:pPr>
              <w:spacing w:before="120"/>
              <w:rPr>
                <w:lang w:val="en-US"/>
              </w:rPr>
            </w:pPr>
            <w:r w:rsidRPr="0006348C">
              <w:rPr>
                <w:lang w:val="en-US"/>
              </w:rPr>
              <w:t>YYYY/MM/DD                  /              /</w:t>
            </w:r>
          </w:p>
        </w:tc>
      </w:tr>
      <w:tr w:rsidR="000F5E16" w:rsidRPr="0006348C" w14:paraId="49CC2530" w14:textId="77777777" w:rsidTr="00F52451">
        <w:trPr>
          <w:trHeight w:val="54"/>
        </w:trPr>
        <w:tc>
          <w:tcPr>
            <w:tcW w:w="5000" w:type="pct"/>
            <w:gridSpan w:val="8"/>
            <w:shd w:val="clear" w:color="auto" w:fill="auto"/>
          </w:tcPr>
          <w:p w14:paraId="35F9C375" w14:textId="77777777" w:rsidR="000F5E16" w:rsidRPr="0006348C" w:rsidRDefault="000F5E16" w:rsidP="000F5E16">
            <w:pPr>
              <w:rPr>
                <w:rFonts w:asciiTheme="majorHAnsi" w:hAnsiTheme="majorHAnsi"/>
                <w:b/>
                <w:sz w:val="8"/>
                <w:lang w:val="en-US"/>
              </w:rPr>
            </w:pPr>
          </w:p>
        </w:tc>
      </w:tr>
      <w:tr w:rsidR="000F5E16" w:rsidRPr="0006348C" w14:paraId="2E2E4661" w14:textId="77777777" w:rsidTr="0090596C">
        <w:tc>
          <w:tcPr>
            <w:tcW w:w="5000" w:type="pct"/>
            <w:gridSpan w:val="8"/>
            <w:shd w:val="clear" w:color="auto" w:fill="731F1C" w:themeFill="accent5"/>
          </w:tcPr>
          <w:p w14:paraId="37BB796E" w14:textId="77777777" w:rsidR="000F5E16" w:rsidRPr="0006348C" w:rsidRDefault="008C6C98" w:rsidP="000F5E16">
            <w:pPr>
              <w:pStyle w:val="1"/>
              <w:outlineLvl w:val="0"/>
              <w:rPr>
                <w:lang w:val="en-US"/>
              </w:rPr>
            </w:pPr>
            <w:bookmarkStart w:id="0" w:name="_Hlk521325947"/>
            <w:r>
              <w:rPr>
                <w:lang w:val="en-US"/>
              </w:rPr>
              <w:lastRenderedPageBreak/>
              <w:t>Program of</w:t>
            </w:r>
            <w:r w:rsidR="000F5E16" w:rsidRPr="0006348C">
              <w:rPr>
                <w:lang w:val="en-US"/>
              </w:rPr>
              <w:t xml:space="preserve"> application</w:t>
            </w:r>
          </w:p>
        </w:tc>
      </w:tr>
      <w:bookmarkEnd w:id="0"/>
    </w:tbl>
    <w:p w14:paraId="404ED3C6" w14:textId="77777777" w:rsidR="0029096B" w:rsidRDefault="0029096B" w:rsidP="00B41D52">
      <w:pPr>
        <w:spacing w:after="0"/>
        <w:ind w:firstLine="720"/>
        <w:rPr>
          <w:sz w:val="36"/>
          <w:lang w:val="en-US" w:bidi="nl-NL"/>
        </w:rPr>
      </w:pPr>
    </w:p>
    <w:p w14:paraId="2B1F3949" w14:textId="77777777" w:rsidR="0029096B" w:rsidRPr="0044645A" w:rsidRDefault="008C6C98" w:rsidP="0044645A">
      <w:pPr>
        <w:spacing w:after="0"/>
        <w:rPr>
          <w:szCs w:val="16"/>
          <w:lang w:val="en-US"/>
        </w:rPr>
      </w:pPr>
      <w:r w:rsidRPr="0006348C">
        <w:rPr>
          <w:sz w:val="36"/>
          <w:lang w:val="en-US" w:bidi="nl-NL"/>
        </w:rPr>
        <w:sym w:font="Wingdings 2" w:char="F0A3"/>
      </w:r>
      <w:r w:rsidR="0006348C" w:rsidRPr="0006348C">
        <w:rPr>
          <w:sz w:val="36"/>
          <w:lang w:val="en-US" w:bidi="nl-NL"/>
        </w:rPr>
        <w:t xml:space="preserve"> </w:t>
      </w:r>
      <w:r>
        <w:rPr>
          <w:szCs w:val="16"/>
          <w:lang w:val="en-US"/>
        </w:rPr>
        <w:t>Understanding Europe: Future Talent Program</w:t>
      </w:r>
    </w:p>
    <w:p w14:paraId="67E55DA4" w14:textId="32476B42" w:rsidR="008C6C98" w:rsidRPr="0029096B" w:rsidRDefault="008C6C98" w:rsidP="0044645A">
      <w:pPr>
        <w:spacing w:after="0" w:line="360" w:lineRule="auto"/>
        <w:ind w:firstLineChars="200" w:firstLine="440"/>
        <w:rPr>
          <w:rFonts w:cs="Times New Roman"/>
          <w:color w:val="222222"/>
          <w:sz w:val="22"/>
          <w:szCs w:val="22"/>
          <w:shd w:val="clear" w:color="auto" w:fill="FFFFFF"/>
          <w:lang w:eastAsia="zh-CN"/>
        </w:rPr>
      </w:pPr>
      <w:r w:rsidRPr="0029096B">
        <w:rPr>
          <w:sz w:val="22"/>
          <w:szCs w:val="22"/>
          <w:lang w:val="en-US" w:bidi="nl-NL"/>
        </w:rPr>
        <w:sym w:font="Wingdings 2" w:char="F0A3"/>
      </w:r>
      <w:r w:rsidRPr="0029096B">
        <w:rPr>
          <w:sz w:val="22"/>
          <w:szCs w:val="22"/>
          <w:lang w:val="en-US" w:bidi="nl-NL"/>
        </w:rPr>
        <w:t xml:space="preserve"> </w:t>
      </w:r>
      <w:r w:rsidRPr="0029096B">
        <w:rPr>
          <w:rFonts w:cs="Times New Roman"/>
          <w:color w:val="222222"/>
          <w:sz w:val="22"/>
          <w:szCs w:val="22"/>
          <w:shd w:val="clear" w:color="auto" w:fill="FFFFFF"/>
          <w:lang w:eastAsia="zh-CN"/>
        </w:rPr>
        <w:t>July</w:t>
      </w:r>
      <w:r w:rsidR="00F33F5C">
        <w:rPr>
          <w:rFonts w:cs="Times New Roman"/>
          <w:color w:val="222222"/>
          <w:sz w:val="22"/>
          <w:szCs w:val="22"/>
          <w:shd w:val="clear" w:color="auto" w:fill="FFFFFF"/>
          <w:lang w:eastAsia="zh-CN"/>
        </w:rPr>
        <w:t xml:space="preserve"> 6</w:t>
      </w:r>
      <w:r w:rsidRPr="0029096B">
        <w:rPr>
          <w:rFonts w:cs="Times New Roman"/>
          <w:color w:val="222222"/>
          <w:sz w:val="22"/>
          <w:szCs w:val="22"/>
          <w:shd w:val="clear" w:color="auto" w:fill="FFFFFF"/>
          <w:lang w:eastAsia="zh-CN"/>
        </w:rPr>
        <w:t>-</w:t>
      </w:r>
      <w:r w:rsidR="00F33F5C">
        <w:rPr>
          <w:rFonts w:cs="Times New Roman"/>
          <w:color w:val="222222"/>
          <w:sz w:val="22"/>
          <w:szCs w:val="22"/>
          <w:shd w:val="clear" w:color="auto" w:fill="FFFFFF"/>
          <w:lang w:eastAsia="zh-CN"/>
        </w:rPr>
        <w:t>19</w:t>
      </w:r>
      <w:r w:rsidRPr="0029096B">
        <w:rPr>
          <w:rFonts w:cs="Times New Roman"/>
          <w:color w:val="222222"/>
          <w:sz w:val="22"/>
          <w:szCs w:val="22"/>
          <w:shd w:val="clear" w:color="auto" w:fill="FFFFFF"/>
          <w:lang w:eastAsia="zh-CN"/>
        </w:rPr>
        <w:t xml:space="preserve"> </w:t>
      </w:r>
    </w:p>
    <w:p w14:paraId="6546384A" w14:textId="79923C36" w:rsidR="0029096B" w:rsidRPr="0029096B" w:rsidRDefault="0029096B" w:rsidP="0044645A">
      <w:pPr>
        <w:spacing w:after="0" w:line="360" w:lineRule="auto"/>
        <w:ind w:firstLineChars="200" w:firstLine="440"/>
        <w:rPr>
          <w:rFonts w:cs="Times New Roman"/>
          <w:color w:val="222222"/>
          <w:sz w:val="22"/>
          <w:szCs w:val="22"/>
          <w:shd w:val="clear" w:color="auto" w:fill="FFFFFF"/>
          <w:lang w:eastAsia="zh-CN"/>
        </w:rPr>
      </w:pPr>
      <w:r w:rsidRPr="0029096B">
        <w:rPr>
          <w:sz w:val="22"/>
          <w:szCs w:val="22"/>
          <w:lang w:val="en-US" w:bidi="nl-NL"/>
        </w:rPr>
        <w:sym w:font="Wingdings 2" w:char="F0A3"/>
      </w:r>
      <w:r w:rsidRPr="0029096B">
        <w:rPr>
          <w:sz w:val="22"/>
          <w:szCs w:val="22"/>
          <w:lang w:val="en-US" w:bidi="nl-NL"/>
        </w:rPr>
        <w:t xml:space="preserve"> </w:t>
      </w:r>
      <w:r w:rsidRPr="0029096B">
        <w:rPr>
          <w:rFonts w:cs="Times New Roman"/>
          <w:color w:val="222222"/>
          <w:sz w:val="22"/>
          <w:szCs w:val="22"/>
          <w:shd w:val="clear" w:color="auto" w:fill="FFFFFF"/>
          <w:lang w:eastAsia="zh-CN"/>
        </w:rPr>
        <w:t>July 1</w:t>
      </w:r>
      <w:r w:rsidR="00A62848">
        <w:rPr>
          <w:rFonts w:cs="Times New Roman"/>
          <w:color w:val="222222"/>
          <w:sz w:val="22"/>
          <w:szCs w:val="22"/>
          <w:shd w:val="clear" w:color="auto" w:fill="FFFFFF"/>
          <w:lang w:eastAsia="zh-CN"/>
        </w:rPr>
        <w:t>3</w:t>
      </w:r>
      <w:r w:rsidRPr="0029096B">
        <w:rPr>
          <w:rFonts w:cs="Times New Roman"/>
          <w:color w:val="222222"/>
          <w:sz w:val="22"/>
          <w:szCs w:val="22"/>
          <w:shd w:val="clear" w:color="auto" w:fill="FFFFFF"/>
          <w:lang w:eastAsia="zh-CN"/>
        </w:rPr>
        <w:t xml:space="preserve"> - 2</w:t>
      </w:r>
      <w:r w:rsidR="00A62848">
        <w:rPr>
          <w:rFonts w:cs="Times New Roman"/>
          <w:color w:val="222222"/>
          <w:sz w:val="22"/>
          <w:szCs w:val="22"/>
          <w:shd w:val="clear" w:color="auto" w:fill="FFFFFF"/>
          <w:lang w:eastAsia="zh-CN"/>
        </w:rPr>
        <w:t>6</w:t>
      </w:r>
    </w:p>
    <w:p w14:paraId="51EA554F" w14:textId="53875C66" w:rsidR="0029096B" w:rsidRPr="0029096B" w:rsidRDefault="0029096B" w:rsidP="0044645A">
      <w:pPr>
        <w:spacing w:after="0" w:line="360" w:lineRule="auto"/>
        <w:ind w:firstLineChars="200" w:firstLine="440"/>
        <w:rPr>
          <w:rFonts w:cs="Times New Roman"/>
          <w:color w:val="222222"/>
          <w:sz w:val="22"/>
          <w:szCs w:val="22"/>
          <w:shd w:val="clear" w:color="auto" w:fill="FFFFFF"/>
          <w:lang w:eastAsia="zh-CN"/>
        </w:rPr>
      </w:pPr>
      <w:r w:rsidRPr="0029096B">
        <w:rPr>
          <w:sz w:val="22"/>
          <w:szCs w:val="22"/>
          <w:lang w:val="en-US" w:bidi="nl-NL"/>
        </w:rPr>
        <w:sym w:font="Wingdings 2" w:char="F0A3"/>
      </w:r>
      <w:r w:rsidRPr="0029096B">
        <w:rPr>
          <w:sz w:val="22"/>
          <w:szCs w:val="22"/>
          <w:lang w:val="en-US" w:bidi="nl-NL"/>
        </w:rPr>
        <w:t xml:space="preserve"> </w:t>
      </w:r>
      <w:r w:rsidRPr="0029096B">
        <w:rPr>
          <w:rFonts w:cs="Times New Roman"/>
          <w:color w:val="222222"/>
          <w:sz w:val="22"/>
          <w:szCs w:val="22"/>
          <w:shd w:val="clear" w:color="auto" w:fill="FFFFFF"/>
          <w:lang w:eastAsia="zh-CN"/>
        </w:rPr>
        <w:t>July 2</w:t>
      </w:r>
      <w:r w:rsidR="00A62848">
        <w:rPr>
          <w:rFonts w:cs="Times New Roman"/>
          <w:color w:val="222222"/>
          <w:sz w:val="22"/>
          <w:szCs w:val="22"/>
          <w:shd w:val="clear" w:color="auto" w:fill="FFFFFF"/>
          <w:lang w:eastAsia="zh-CN"/>
        </w:rPr>
        <w:t>0</w:t>
      </w:r>
      <w:r w:rsidRPr="0029096B">
        <w:rPr>
          <w:rFonts w:cs="Times New Roman"/>
          <w:color w:val="222222"/>
          <w:sz w:val="22"/>
          <w:szCs w:val="22"/>
          <w:shd w:val="clear" w:color="auto" w:fill="FFFFFF"/>
          <w:lang w:eastAsia="zh-CN"/>
        </w:rPr>
        <w:t xml:space="preserve"> - August </w:t>
      </w:r>
      <w:r w:rsidR="00A62848">
        <w:rPr>
          <w:rFonts w:cs="Times New Roman"/>
          <w:color w:val="222222"/>
          <w:sz w:val="22"/>
          <w:szCs w:val="22"/>
          <w:shd w:val="clear" w:color="auto" w:fill="FFFFFF"/>
          <w:lang w:eastAsia="zh-CN"/>
        </w:rPr>
        <w:t>2</w:t>
      </w:r>
    </w:p>
    <w:p w14:paraId="25D79D27" w14:textId="5179DE69" w:rsidR="0029096B" w:rsidRPr="0029096B" w:rsidRDefault="0029096B" w:rsidP="0044645A">
      <w:pPr>
        <w:spacing w:after="0" w:line="360" w:lineRule="auto"/>
        <w:ind w:firstLineChars="200" w:firstLine="440"/>
        <w:rPr>
          <w:rFonts w:cs="Times New Roman"/>
          <w:sz w:val="22"/>
          <w:szCs w:val="22"/>
          <w:lang w:eastAsia="zh-CN"/>
        </w:rPr>
      </w:pPr>
      <w:r w:rsidRPr="0029096B">
        <w:rPr>
          <w:sz w:val="22"/>
          <w:szCs w:val="22"/>
          <w:lang w:val="en-US" w:bidi="nl-NL"/>
        </w:rPr>
        <w:sym w:font="Wingdings 2" w:char="F0A3"/>
      </w:r>
      <w:r w:rsidRPr="0029096B">
        <w:rPr>
          <w:sz w:val="22"/>
          <w:szCs w:val="22"/>
          <w:lang w:val="en-US" w:bidi="nl-NL"/>
        </w:rPr>
        <w:t xml:space="preserve"> </w:t>
      </w:r>
      <w:r w:rsidRPr="0029096B">
        <w:rPr>
          <w:rFonts w:cs="Times New Roman"/>
          <w:color w:val="222222"/>
          <w:sz w:val="22"/>
          <w:szCs w:val="22"/>
          <w:shd w:val="clear" w:color="auto" w:fill="FFFFFF"/>
          <w:lang w:eastAsia="zh-CN"/>
        </w:rPr>
        <w:t>July 2</w:t>
      </w:r>
      <w:r w:rsidR="00A62848">
        <w:rPr>
          <w:rFonts w:cs="Times New Roman"/>
          <w:color w:val="222222"/>
          <w:sz w:val="22"/>
          <w:szCs w:val="22"/>
          <w:shd w:val="clear" w:color="auto" w:fill="FFFFFF"/>
          <w:lang w:eastAsia="zh-CN"/>
        </w:rPr>
        <w:t xml:space="preserve">7 - </w:t>
      </w:r>
      <w:r w:rsidRPr="0029096B">
        <w:rPr>
          <w:rFonts w:cs="Times New Roman"/>
          <w:color w:val="222222"/>
          <w:sz w:val="22"/>
          <w:szCs w:val="22"/>
          <w:shd w:val="clear" w:color="auto" w:fill="FFFFFF"/>
          <w:lang w:eastAsia="zh-CN"/>
        </w:rPr>
        <w:t xml:space="preserve">August </w:t>
      </w:r>
      <w:r w:rsidR="00A62848">
        <w:rPr>
          <w:rFonts w:cs="Times New Roman"/>
          <w:color w:val="222222"/>
          <w:sz w:val="22"/>
          <w:szCs w:val="22"/>
          <w:shd w:val="clear" w:color="auto" w:fill="FFFFFF"/>
          <w:lang w:eastAsia="zh-CN"/>
        </w:rPr>
        <w:t>9</w:t>
      </w:r>
    </w:p>
    <w:p w14:paraId="5BB4B8C2" w14:textId="280E6B92" w:rsidR="0044645A" w:rsidRPr="0044645A" w:rsidRDefault="0029096B" w:rsidP="0029096B">
      <w:pPr>
        <w:spacing w:after="0"/>
        <w:rPr>
          <w:szCs w:val="16"/>
          <w:lang w:val="en-US"/>
        </w:rPr>
      </w:pPr>
      <w:r w:rsidRPr="0006348C">
        <w:rPr>
          <w:sz w:val="36"/>
          <w:lang w:val="en-US" w:bidi="nl-NL"/>
        </w:rPr>
        <w:sym w:font="Wingdings 2" w:char="F0A3"/>
      </w:r>
      <w:r w:rsidRPr="0006348C">
        <w:rPr>
          <w:sz w:val="36"/>
          <w:lang w:val="en-US" w:bidi="nl-NL"/>
        </w:rPr>
        <w:t xml:space="preserve"> </w:t>
      </w:r>
      <w:r>
        <w:rPr>
          <w:szCs w:val="16"/>
          <w:lang w:val="en-US"/>
        </w:rPr>
        <w:t xml:space="preserve">Understanding Europe: Future Talent Program + </w:t>
      </w:r>
      <w:r w:rsidR="00340310">
        <w:rPr>
          <w:szCs w:val="16"/>
          <w:lang w:val="en-US"/>
        </w:rPr>
        <w:t>Academic</w:t>
      </w:r>
      <w:r>
        <w:rPr>
          <w:szCs w:val="16"/>
          <w:lang w:val="en-US"/>
        </w:rPr>
        <w:t xml:space="preserve"> courses</w:t>
      </w:r>
    </w:p>
    <w:p w14:paraId="7C0E6628" w14:textId="359D1913" w:rsidR="00BB4314" w:rsidRPr="0084207A" w:rsidRDefault="008F6682" w:rsidP="00EE6AAD">
      <w:pPr>
        <w:pStyle w:val="aff0"/>
        <w:numPr>
          <w:ilvl w:val="0"/>
          <w:numId w:val="2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300" w:after="270"/>
        <w:ind w:firstLineChars="0"/>
        <w:jc w:val="both"/>
        <w:outlineLvl w:val="0"/>
        <w:rPr>
          <w:rFonts w:asciiTheme="minorHAnsi" w:eastAsiaTheme="minorEastAsia" w:hAnsiTheme="minorHAnsi" w:cstheme="minorHAnsi"/>
          <w:bCs/>
          <w:color w:val="333333"/>
          <w:kern w:val="36"/>
          <w:bdr w:val="none" w:sz="0" w:space="0" w:color="auto"/>
        </w:rPr>
      </w:pPr>
      <w:r w:rsidRPr="0084207A">
        <w:rPr>
          <w:rFonts w:asciiTheme="minorHAnsi" w:hAnsiTheme="minorHAnsi" w:cstheme="minorHAnsi"/>
          <w:bCs/>
          <w:color w:val="333333"/>
          <w:kern w:val="36"/>
          <w:bdr w:val="none" w:sz="0" w:space="0" w:color="auto"/>
        </w:rPr>
        <w:t xml:space="preserve">1. </w:t>
      </w:r>
      <w:r w:rsidR="00BB4314" w:rsidRPr="0084207A">
        <w:rPr>
          <w:rFonts w:asciiTheme="minorHAnsi" w:hAnsiTheme="minorHAnsi" w:cstheme="minorHAnsi"/>
          <w:bCs/>
          <w:color w:val="333333"/>
          <w:kern w:val="36"/>
          <w:bdr w:val="none" w:sz="0" w:space="0" w:color="auto"/>
        </w:rPr>
        <w:t>European Politics and Economy.</w:t>
      </w:r>
    </w:p>
    <w:p w14:paraId="4F7200BF" w14:textId="15D20E3F" w:rsidR="00BB4314" w:rsidRPr="0084207A" w:rsidRDefault="00BB4314" w:rsidP="00EE6AAD">
      <w:pPr>
        <w:pStyle w:val="aff0"/>
        <w:spacing w:before="300" w:after="270"/>
        <w:ind w:left="420" w:firstLineChars="0" w:firstLine="0"/>
        <w:jc w:val="both"/>
        <w:outlineLvl w:val="0"/>
        <w:rPr>
          <w:rFonts w:asciiTheme="minorHAnsi" w:eastAsiaTheme="minorEastAsia" w:hAnsiTheme="minorHAnsi" w:cstheme="minorHAnsi"/>
          <w:bCs/>
          <w:color w:val="333333"/>
          <w:kern w:val="36"/>
          <w:bdr w:val="none" w:sz="0" w:space="0" w:color="auto"/>
        </w:rPr>
      </w:pPr>
      <w:r w:rsidRPr="0084207A">
        <w:rPr>
          <w:rFonts w:asciiTheme="minorHAnsi" w:eastAsiaTheme="minorEastAsia" w:hAnsiTheme="minorHAnsi" w:cstheme="minorHAnsi"/>
          <w:bCs/>
          <w:color w:val="333333"/>
          <w:kern w:val="36"/>
          <w:bdr w:val="none" w:sz="0" w:space="0" w:color="auto"/>
        </w:rPr>
        <w:t>This course will take place after all 4 sessions.</w:t>
      </w:r>
    </w:p>
    <w:p w14:paraId="63936EBC" w14:textId="28CBDB95" w:rsidR="00BB4314" w:rsidRPr="0084207A" w:rsidRDefault="008F6682" w:rsidP="00EE6AAD">
      <w:pPr>
        <w:pStyle w:val="aff0"/>
        <w:numPr>
          <w:ilvl w:val="0"/>
          <w:numId w:val="24"/>
        </w:numPr>
        <w:spacing w:before="300" w:after="270"/>
        <w:ind w:firstLineChars="0"/>
        <w:jc w:val="both"/>
        <w:outlineLvl w:val="0"/>
        <w:rPr>
          <w:rFonts w:asciiTheme="minorHAnsi" w:eastAsiaTheme="minorEastAsia" w:hAnsiTheme="minorHAnsi" w:cstheme="minorHAnsi"/>
          <w:bCs/>
          <w:color w:val="333333"/>
          <w:kern w:val="36"/>
          <w:bdr w:val="none" w:sz="0" w:space="0" w:color="auto"/>
        </w:rPr>
      </w:pPr>
      <w:r w:rsidRPr="0084207A">
        <w:rPr>
          <w:rFonts w:asciiTheme="minorHAnsi" w:eastAsiaTheme="minorEastAsia" w:hAnsiTheme="minorHAnsi" w:cstheme="minorHAnsi"/>
          <w:bCs/>
          <w:color w:val="333333"/>
          <w:kern w:val="36"/>
          <w:bdr w:val="none" w:sz="0" w:space="0" w:color="auto"/>
        </w:rPr>
        <w:t xml:space="preserve">2. </w:t>
      </w:r>
      <w:r w:rsidR="001E27BC" w:rsidRPr="001E27BC">
        <w:rPr>
          <w:rFonts w:asciiTheme="minorHAnsi" w:eastAsiaTheme="minorEastAsia" w:hAnsiTheme="minorHAnsi" w:cstheme="minorHAnsi"/>
          <w:bCs/>
          <w:color w:val="333333"/>
          <w:kern w:val="36"/>
          <w:bdr w:val="none" w:sz="0" w:space="0" w:color="auto"/>
        </w:rPr>
        <w:t>European Law and Economics: Brexit as Test for Europe</w:t>
      </w:r>
    </w:p>
    <w:p w14:paraId="274E3A73" w14:textId="680B0854" w:rsidR="008C6C98" w:rsidRDefault="00BB4314" w:rsidP="006C20F9">
      <w:pPr>
        <w:pStyle w:val="aff0"/>
        <w:spacing w:before="300" w:after="270"/>
        <w:ind w:left="420" w:firstLineChars="0" w:firstLine="0"/>
        <w:jc w:val="both"/>
        <w:outlineLvl w:val="0"/>
        <w:rPr>
          <w:rFonts w:asciiTheme="minorHAnsi" w:eastAsiaTheme="minorEastAsia" w:hAnsiTheme="minorHAnsi" w:cstheme="minorHAnsi"/>
          <w:bCs/>
          <w:color w:val="333333"/>
          <w:kern w:val="36"/>
          <w:bdr w:val="none" w:sz="0" w:space="0" w:color="auto"/>
        </w:rPr>
      </w:pPr>
      <w:r w:rsidRPr="0084207A">
        <w:rPr>
          <w:rFonts w:asciiTheme="minorHAnsi" w:eastAsiaTheme="minorEastAsia" w:hAnsiTheme="minorHAnsi" w:cstheme="minorHAnsi"/>
          <w:bCs/>
          <w:color w:val="333333"/>
          <w:kern w:val="36"/>
          <w:bdr w:val="none" w:sz="0" w:space="0" w:color="auto"/>
        </w:rPr>
        <w:t>This course will take place after session 3</w:t>
      </w:r>
      <w:r w:rsidR="00D572C3">
        <w:rPr>
          <w:rFonts w:asciiTheme="minorHAnsi" w:eastAsiaTheme="minorEastAsia" w:hAnsiTheme="minorHAnsi" w:cstheme="minorHAnsi" w:hint="eastAsia"/>
          <w:bCs/>
          <w:color w:val="333333"/>
          <w:kern w:val="36"/>
          <w:bdr w:val="none" w:sz="0" w:space="0" w:color="auto"/>
        </w:rPr>
        <w:t>。</w:t>
      </w:r>
      <w:bookmarkStart w:id="1" w:name="_GoBack"/>
      <w:bookmarkEnd w:id="1"/>
    </w:p>
    <w:p w14:paraId="79DCEB3E" w14:textId="77777777" w:rsidR="006C20F9" w:rsidRPr="006C20F9" w:rsidRDefault="006C20F9" w:rsidP="006C20F9">
      <w:pPr>
        <w:pStyle w:val="aff0"/>
        <w:spacing w:before="300" w:after="270"/>
        <w:ind w:left="420" w:firstLineChars="0" w:firstLine="0"/>
        <w:jc w:val="both"/>
        <w:outlineLvl w:val="0"/>
        <w:rPr>
          <w:rFonts w:asciiTheme="minorHAnsi" w:eastAsiaTheme="minorEastAsia" w:hAnsiTheme="minorHAnsi" w:cstheme="minorHAnsi"/>
          <w:bCs/>
          <w:color w:val="333333"/>
          <w:kern w:val="36"/>
          <w:bdr w:val="none" w:sz="0" w:space="0" w:color="auto"/>
        </w:rPr>
      </w:pPr>
    </w:p>
    <w:tbl>
      <w:tblPr>
        <w:tblStyle w:val="af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60"/>
        <w:gridCol w:w="5966"/>
      </w:tblGrid>
      <w:tr w:rsidR="00B41D52" w:rsidRPr="0006348C" w14:paraId="1DF95E44" w14:textId="77777777" w:rsidTr="00B41D52">
        <w:tc>
          <w:tcPr>
            <w:tcW w:w="1695" w:type="pct"/>
            <w:vAlign w:val="bottom"/>
          </w:tcPr>
          <w:p w14:paraId="7F2519AD" w14:textId="5C8A0D5C" w:rsidR="00B41D52" w:rsidRPr="0006348C" w:rsidRDefault="004971D7" w:rsidP="0044645A">
            <w:pPr>
              <w:pStyle w:val="a6"/>
              <w:ind w:left="0"/>
              <w:rPr>
                <w:lang w:val="en-US"/>
              </w:rPr>
            </w:pPr>
            <w:r>
              <w:rPr>
                <w:rFonts w:hint="eastAsia"/>
                <w:lang w:val="en-US" w:eastAsia="zh-CN"/>
              </w:rPr>
              <w:t>Note</w:t>
            </w:r>
            <w:r w:rsidR="0044645A">
              <w:rPr>
                <w:rFonts w:hint="eastAsia"/>
                <w:lang w:val="en-US" w:eastAsia="zh-CN"/>
              </w:rPr>
              <w:t>：</w:t>
            </w:r>
          </w:p>
        </w:tc>
        <w:tc>
          <w:tcPr>
            <w:tcW w:w="3305" w:type="pct"/>
            <w:tcBorders>
              <w:bottom w:val="single" w:sz="4" w:space="0" w:color="auto"/>
            </w:tcBorders>
            <w:vAlign w:val="bottom"/>
          </w:tcPr>
          <w:p w14:paraId="4D570220" w14:textId="77777777" w:rsidR="00B41D52" w:rsidRPr="0006348C" w:rsidRDefault="00B41D52" w:rsidP="00F90B19">
            <w:pPr>
              <w:spacing w:before="120"/>
              <w:rPr>
                <w:lang w:val="en-US"/>
              </w:rPr>
            </w:pPr>
          </w:p>
        </w:tc>
      </w:tr>
    </w:tbl>
    <w:p w14:paraId="5EB2EBA6" w14:textId="185AF8B9" w:rsidR="008E2515" w:rsidRDefault="008E2515" w:rsidP="00B41D52">
      <w:pPr>
        <w:spacing w:after="0"/>
        <w:rPr>
          <w:szCs w:val="16"/>
          <w:u w:val="single"/>
          <w:lang w:val="en-US"/>
        </w:rPr>
      </w:pPr>
    </w:p>
    <w:p w14:paraId="75049D2E" w14:textId="4D0EF4F5" w:rsidR="0054569A" w:rsidRDefault="0054569A" w:rsidP="00B41D52">
      <w:pPr>
        <w:spacing w:after="0"/>
        <w:rPr>
          <w:szCs w:val="16"/>
          <w:u w:val="single"/>
          <w:lang w:val="en-US"/>
        </w:rPr>
      </w:pPr>
    </w:p>
    <w:p w14:paraId="51D82F99" w14:textId="6DA6DD31" w:rsidR="0054569A" w:rsidRDefault="0054569A" w:rsidP="00B41D52">
      <w:pPr>
        <w:spacing w:after="0"/>
        <w:rPr>
          <w:szCs w:val="16"/>
          <w:u w:val="single"/>
          <w:lang w:val="en-US"/>
        </w:rPr>
      </w:pPr>
    </w:p>
    <w:p w14:paraId="35808E1F" w14:textId="77777777" w:rsidR="0054569A" w:rsidRPr="00CC251E" w:rsidRDefault="0054569A" w:rsidP="00B41D52">
      <w:pPr>
        <w:spacing w:after="0"/>
        <w:rPr>
          <w:szCs w:val="16"/>
          <w:u w:val="single"/>
          <w:lang w:val="en-US"/>
        </w:rPr>
      </w:pPr>
    </w:p>
    <w:p w14:paraId="227DBE0F" w14:textId="77BE2327" w:rsidR="0044645A" w:rsidRDefault="00FB7AA5" w:rsidP="002919C6">
      <w:pPr>
        <w:spacing w:after="0"/>
        <w:rPr>
          <w:szCs w:val="16"/>
          <w:lang w:val="en-US"/>
        </w:rPr>
      </w:pPr>
      <w:r>
        <w:rPr>
          <w:rFonts w:hint="eastAsia"/>
          <w:szCs w:val="16"/>
          <w:lang w:val="en-US" w:eastAsia="zh-CN"/>
        </w:rPr>
        <w:t>Please</w:t>
      </w:r>
      <w:r>
        <w:rPr>
          <w:szCs w:val="16"/>
          <w:lang w:val="en-US"/>
        </w:rPr>
        <w:t xml:space="preserve"> send this form to: </w:t>
      </w:r>
      <w:hyperlink r:id="rId10" w:history="1">
        <w:r w:rsidR="00B95203" w:rsidRPr="00CA42EB">
          <w:rPr>
            <w:rStyle w:val="af1"/>
            <w:szCs w:val="16"/>
            <w:lang w:val="en-US"/>
          </w:rPr>
          <w:t>summerschool@globi.nl</w:t>
        </w:r>
      </w:hyperlink>
      <w:r w:rsidR="00B95203">
        <w:rPr>
          <w:szCs w:val="16"/>
          <w:lang w:val="en-US"/>
        </w:rPr>
        <w:t xml:space="preserve"> with subject “Understanding Europe”</w:t>
      </w:r>
      <w:r w:rsidR="00FB417D">
        <w:rPr>
          <w:szCs w:val="16"/>
          <w:lang w:val="en-US"/>
        </w:rPr>
        <w:t xml:space="preserve">, </w:t>
      </w:r>
      <w:r w:rsidR="00E5502C">
        <w:rPr>
          <w:szCs w:val="16"/>
          <w:lang w:val="en-US"/>
        </w:rPr>
        <w:t xml:space="preserve">an email of confirmation will be sent </w:t>
      </w:r>
      <w:r w:rsidR="00554D6B">
        <w:rPr>
          <w:szCs w:val="16"/>
          <w:lang w:val="en-US"/>
        </w:rPr>
        <w:t xml:space="preserve">to you </w:t>
      </w:r>
      <w:r w:rsidR="00FB417D">
        <w:rPr>
          <w:szCs w:val="16"/>
          <w:lang w:val="en-US"/>
        </w:rPr>
        <w:t>within 3 working d</w:t>
      </w:r>
      <w:r w:rsidR="003E3A0B">
        <w:rPr>
          <w:szCs w:val="16"/>
          <w:lang w:val="en-US"/>
        </w:rPr>
        <w:t>ays.</w:t>
      </w:r>
    </w:p>
    <w:p w14:paraId="4CF10DAF" w14:textId="77777777" w:rsidR="002919C6" w:rsidRDefault="002919C6" w:rsidP="00B41D52">
      <w:pPr>
        <w:spacing w:after="0"/>
        <w:rPr>
          <w:szCs w:val="16"/>
          <w:lang w:val="en-US"/>
        </w:rPr>
      </w:pPr>
    </w:p>
    <w:p w14:paraId="56A6C0F3" w14:textId="77777777" w:rsidR="002919C6" w:rsidRDefault="002919C6" w:rsidP="00B41D52">
      <w:pPr>
        <w:spacing w:after="0"/>
        <w:rPr>
          <w:szCs w:val="16"/>
          <w:lang w:val="en-US"/>
        </w:rPr>
      </w:pPr>
    </w:p>
    <w:p w14:paraId="564503F7" w14:textId="77777777" w:rsidR="002919C6" w:rsidRDefault="002919C6" w:rsidP="00B41D52">
      <w:pPr>
        <w:spacing w:after="0"/>
        <w:rPr>
          <w:szCs w:val="16"/>
          <w:lang w:val="en-US"/>
        </w:rPr>
      </w:pPr>
    </w:p>
    <w:p w14:paraId="30B604D5" w14:textId="77777777" w:rsidR="0044645A" w:rsidRPr="0006348C" w:rsidRDefault="0044645A" w:rsidP="00B41D52">
      <w:pPr>
        <w:spacing w:after="0"/>
        <w:rPr>
          <w:szCs w:val="16"/>
          <w:lang w:val="en-US"/>
        </w:rPr>
      </w:pPr>
      <w:r>
        <w:rPr>
          <w:noProof/>
          <w:szCs w:val="16"/>
          <w:lang w:val="en-US"/>
        </w:rPr>
        <w:drawing>
          <wp:inline distT="0" distB="0" distL="0" distR="0" wp14:anchorId="1F4F4528" wp14:editId="3F1CD12B">
            <wp:extent cx="1563474" cy="432355"/>
            <wp:effectExtent l="0" t="0" r="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乌特勒支大学LOG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2467" cy="45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16"/>
          <w:lang w:val="en-US"/>
        </w:rPr>
        <w:drawing>
          <wp:inline distT="0" distB="0" distL="0" distR="0" wp14:anchorId="4F913CF5" wp14:editId="11DC50C8">
            <wp:extent cx="1047750" cy="42862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_hu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16"/>
          <w:lang w:val="en-US"/>
        </w:rPr>
        <w:drawing>
          <wp:inline distT="0" distB="0" distL="0" distR="0" wp14:anchorId="41554EDE" wp14:editId="00BF6C06">
            <wp:extent cx="1047750" cy="4286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KU_UK_Toevoegingen_CMYK_hku-blauw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16"/>
          <w:lang w:val="en-US"/>
        </w:rPr>
        <w:drawing>
          <wp:inline distT="0" distB="0" distL="0" distR="0" wp14:anchorId="4A9FDFB2" wp14:editId="72558E5F">
            <wp:extent cx="1723048" cy="386333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_uss.g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7192" cy="391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645A" w:rsidRPr="0006348C" w:rsidSect="00AA4F2B">
      <w:headerReference w:type="default" r:id="rId15"/>
      <w:footerReference w:type="default" r:id="rId16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B0F445" w14:textId="77777777" w:rsidR="0067560B" w:rsidRDefault="0067560B" w:rsidP="00650259">
      <w:pPr>
        <w:spacing w:after="0" w:line="240" w:lineRule="auto"/>
      </w:pPr>
      <w:r>
        <w:separator/>
      </w:r>
    </w:p>
  </w:endnote>
  <w:endnote w:type="continuationSeparator" w:id="0">
    <w:p w14:paraId="4B2C1858" w14:textId="77777777" w:rsidR="0067560B" w:rsidRDefault="0067560B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2D0EB05C-C0EC-4E02-8925-20ED73DAE237}"/>
    <w:embedBold r:id="rId2" w:fontKey="{91295557-8C2F-4A1E-9030-7D6F6B66886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FED2EDFB-278E-422D-A1A8-DB8C08183B45}"/>
    <w:embedBold r:id="rId4" w:fontKey="{A385A53D-8A13-4C67-B240-27455AB6CEE9}"/>
    <w:embedItalic r:id="rId5" w:fontKey="{B57221AE-6EC2-4CCA-A606-564CD6EB6465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1049D1C0-9509-45BC-AD3B-795F33802A33}"/>
  </w:font>
  <w:font w:name="Helvetica Neue">
    <w:altName w:val="Arial"/>
    <w:charset w:val="00"/>
    <w:family w:val="roman"/>
    <w:pitch w:val="default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Wingdings 2">
    <w:charset w:val="02"/>
    <w:family w:val="decorative"/>
    <w:pitch w:val="variable"/>
    <w:sig w:usb0="00000000" w:usb1="10000000" w:usb2="00000000" w:usb3="00000000" w:csb0="80000000" w:csb1="00000000"/>
    <w:embedRegular r:id="rId7" w:fontKey="{B8EEF550-9FD0-4082-A0A1-228BB5014EC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7F7B5D" w:rsidRPr="007F7B5D" w14:paraId="59BCFE14" w14:textId="77777777" w:rsidTr="00C4167A">
      <w:tc>
        <w:tcPr>
          <w:tcW w:w="4675" w:type="dxa"/>
          <w:vAlign w:val="center"/>
        </w:tcPr>
        <w:p w14:paraId="1CC70670" w14:textId="77777777"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1A4EBD33" w14:textId="77777777"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426C3A14" w14:textId="77777777" w:rsidR="0090596C" w:rsidRDefault="0090596C" w:rsidP="007F7B5D">
    <w:pPr>
      <w:pStyle w:val="af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BB9005" w14:textId="77777777" w:rsidR="0067560B" w:rsidRDefault="0067560B" w:rsidP="00650259">
      <w:pPr>
        <w:spacing w:after="0" w:line="240" w:lineRule="auto"/>
      </w:pPr>
      <w:r>
        <w:separator/>
      </w:r>
    </w:p>
  </w:footnote>
  <w:footnote w:type="continuationSeparator" w:id="0">
    <w:p w14:paraId="54A3C5CA" w14:textId="77777777" w:rsidR="0067560B" w:rsidRDefault="0067560B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1879"/>
      <w:gridCol w:w="7147"/>
    </w:tblGrid>
    <w:tr w:rsidR="000F5E16" w:rsidRPr="000F5E16" w14:paraId="0249A2AC" w14:textId="77777777" w:rsidTr="0090596C">
      <w:trPr>
        <w:trHeight w:val="990"/>
      </w:trPr>
      <w:tc>
        <w:tcPr>
          <w:tcW w:w="1350" w:type="dxa"/>
          <w:vAlign w:val="center"/>
        </w:tcPr>
        <w:p w14:paraId="7872509E" w14:textId="3F3F1F1D" w:rsidR="0090596C" w:rsidRDefault="004D1599" w:rsidP="0090596C">
          <w:pPr>
            <w:pStyle w:val="ab"/>
            <w:ind w:left="-108"/>
          </w:pPr>
          <w:bookmarkStart w:id="2" w:name="_Hlk521325785"/>
          <w:r>
            <w:drawing>
              <wp:inline distT="0" distB="0" distL="0" distR="0" wp14:anchorId="739975BF" wp14:editId="0EF64176">
                <wp:extent cx="1123950" cy="503436"/>
                <wp:effectExtent l="0" t="0" r="0" b="0"/>
                <wp:docPr id="6" name="图片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Globi-logo-web (1)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7985" cy="50972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548BAA7E" w14:textId="77777777" w:rsidR="008C6C98" w:rsidRDefault="008C6C98" w:rsidP="0090596C">
          <w:pPr>
            <w:pStyle w:val="ab"/>
            <w:rPr>
              <w:sz w:val="32"/>
              <w:lang w:val="en-US"/>
            </w:rPr>
          </w:pPr>
          <w:r>
            <w:rPr>
              <w:sz w:val="32"/>
              <w:lang w:val="en-US"/>
            </w:rPr>
            <w:t>2019 Summer School Registration Form</w:t>
          </w:r>
        </w:p>
        <w:p w14:paraId="0D188F99" w14:textId="4CDFD322" w:rsidR="00291E71" w:rsidRPr="00B3233E" w:rsidRDefault="0041089C" w:rsidP="0090596C">
          <w:pPr>
            <w:pStyle w:val="ab"/>
            <w:rPr>
              <w:sz w:val="32"/>
              <w:lang w:val="en-US"/>
            </w:rPr>
          </w:pPr>
          <w:r>
            <w:rPr>
              <w:sz w:val="32"/>
              <w:lang w:val="en-US"/>
            </w:rPr>
            <w:t xml:space="preserve">Understanding </w:t>
          </w:r>
          <w:r w:rsidR="008C6C98">
            <w:rPr>
              <w:sz w:val="32"/>
              <w:lang w:val="en-US"/>
            </w:rPr>
            <w:t>Europe</w:t>
          </w:r>
          <w:r>
            <w:rPr>
              <w:sz w:val="32"/>
              <w:lang w:val="en-US"/>
            </w:rPr>
            <w:t>:</w:t>
          </w:r>
          <w:r w:rsidR="008C6C98">
            <w:rPr>
              <w:sz w:val="32"/>
              <w:lang w:val="en-US"/>
            </w:rPr>
            <w:t xml:space="preserve"> Future Talent Program</w:t>
          </w:r>
        </w:p>
      </w:tc>
    </w:tr>
    <w:bookmarkEnd w:id="2"/>
  </w:tbl>
  <w:p w14:paraId="5DF25BE7" w14:textId="4A34AD8A" w:rsidR="00650259" w:rsidRDefault="00650259" w:rsidP="0090596C">
    <w:pPr>
      <w:pStyle w:val="af4"/>
      <w:spacing w:after="0"/>
      <w:rPr>
        <w:sz w:val="20"/>
        <w:lang w:val="en-US"/>
      </w:rPr>
    </w:pPr>
  </w:p>
  <w:p w14:paraId="61F25774" w14:textId="77777777" w:rsidR="00B3233E" w:rsidRPr="000F5E16" w:rsidRDefault="00B3233E" w:rsidP="0090596C">
    <w:pPr>
      <w:pStyle w:val="af4"/>
      <w:spacing w:after="0"/>
      <w:rPr>
        <w:sz w:val="20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Hoofdstuk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Bijlag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20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A393AB5"/>
    <w:multiLevelType w:val="hybridMultilevel"/>
    <w:tmpl w:val="E91463EE"/>
    <w:lvl w:ilvl="0" w:tplc="2D1E5D1C">
      <w:start w:val="1"/>
      <w:numFmt w:val="bullet"/>
      <w:lvlText w:val=""/>
      <w:lvlJc w:val="left"/>
      <w:pPr>
        <w:ind w:left="420" w:hanging="42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Genummerdetek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AAA2287"/>
    <w:multiLevelType w:val="hybridMultilevel"/>
    <w:tmpl w:val="90A8ED2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6"/>
  </w:num>
  <w:num w:numId="4">
    <w:abstractNumId w:val="12"/>
  </w:num>
  <w:num w:numId="5">
    <w:abstractNumId w:val="13"/>
  </w:num>
  <w:num w:numId="6">
    <w:abstractNumId w:val="20"/>
  </w:num>
  <w:num w:numId="7">
    <w:abstractNumId w:val="6"/>
  </w:num>
  <w:num w:numId="8">
    <w:abstractNumId w:val="10"/>
  </w:num>
  <w:num w:numId="9">
    <w:abstractNumId w:val="18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7"/>
  </w:num>
  <w:num w:numId="17">
    <w:abstractNumId w:val="3"/>
  </w:num>
  <w:num w:numId="18">
    <w:abstractNumId w:val="23"/>
  </w:num>
  <w:num w:numId="19">
    <w:abstractNumId w:val="19"/>
  </w:num>
  <w:num w:numId="20">
    <w:abstractNumId w:val="15"/>
  </w:num>
  <w:num w:numId="21">
    <w:abstractNumId w:val="22"/>
  </w:num>
  <w:num w:numId="22">
    <w:abstractNumId w:val="4"/>
  </w:num>
  <w:num w:numId="23">
    <w:abstractNumId w:val="21"/>
  </w:num>
  <w:num w:numId="24">
    <w:abstractNumId w:val="1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4"/>
  <w:removePersonalInformation/>
  <w:removeDateAndTime/>
  <w:displayBackgroundShape/>
  <w:embedTrueTypeFonts/>
  <w:bordersDoNotSurroundHeader/>
  <w:bordersDoNotSurroundFooter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62A5"/>
    <w:rsid w:val="00040FA0"/>
    <w:rsid w:val="000456E1"/>
    <w:rsid w:val="00052382"/>
    <w:rsid w:val="0006348C"/>
    <w:rsid w:val="0006568A"/>
    <w:rsid w:val="00076F0F"/>
    <w:rsid w:val="00084253"/>
    <w:rsid w:val="00093F3E"/>
    <w:rsid w:val="000D1F49"/>
    <w:rsid w:val="000F3B0D"/>
    <w:rsid w:val="000F5E16"/>
    <w:rsid w:val="001727CA"/>
    <w:rsid w:val="00195E4E"/>
    <w:rsid w:val="001C24D5"/>
    <w:rsid w:val="001C5ACB"/>
    <w:rsid w:val="001E27BC"/>
    <w:rsid w:val="00247209"/>
    <w:rsid w:val="0029096B"/>
    <w:rsid w:val="002919C6"/>
    <w:rsid w:val="00291E71"/>
    <w:rsid w:val="002928D0"/>
    <w:rsid w:val="002A4BB4"/>
    <w:rsid w:val="002C56E6"/>
    <w:rsid w:val="00340310"/>
    <w:rsid w:val="00361E11"/>
    <w:rsid w:val="00365748"/>
    <w:rsid w:val="003B4744"/>
    <w:rsid w:val="003E3A0B"/>
    <w:rsid w:val="003F0847"/>
    <w:rsid w:val="0040090B"/>
    <w:rsid w:val="0041089C"/>
    <w:rsid w:val="004346EA"/>
    <w:rsid w:val="0044645A"/>
    <w:rsid w:val="0046302A"/>
    <w:rsid w:val="0046524A"/>
    <w:rsid w:val="00487D2D"/>
    <w:rsid w:val="004971D7"/>
    <w:rsid w:val="004D1599"/>
    <w:rsid w:val="004D5D62"/>
    <w:rsid w:val="004D781C"/>
    <w:rsid w:val="004E2230"/>
    <w:rsid w:val="00504BEC"/>
    <w:rsid w:val="005112D0"/>
    <w:rsid w:val="0054569A"/>
    <w:rsid w:val="00554D6B"/>
    <w:rsid w:val="00557DB5"/>
    <w:rsid w:val="00566C48"/>
    <w:rsid w:val="00577E06"/>
    <w:rsid w:val="00590C78"/>
    <w:rsid w:val="005A3BF7"/>
    <w:rsid w:val="005C2D2C"/>
    <w:rsid w:val="005D7E13"/>
    <w:rsid w:val="005E79FF"/>
    <w:rsid w:val="005F2035"/>
    <w:rsid w:val="005F7990"/>
    <w:rsid w:val="0063739C"/>
    <w:rsid w:val="00650259"/>
    <w:rsid w:val="0067560B"/>
    <w:rsid w:val="006C20F9"/>
    <w:rsid w:val="00770F25"/>
    <w:rsid w:val="007A35A8"/>
    <w:rsid w:val="007B0A85"/>
    <w:rsid w:val="007C6A52"/>
    <w:rsid w:val="007F7B5D"/>
    <w:rsid w:val="0082043E"/>
    <w:rsid w:val="00834458"/>
    <w:rsid w:val="00836129"/>
    <w:rsid w:val="0084207A"/>
    <w:rsid w:val="00893DDA"/>
    <w:rsid w:val="008C6C98"/>
    <w:rsid w:val="008E203A"/>
    <w:rsid w:val="008E2515"/>
    <w:rsid w:val="008F6682"/>
    <w:rsid w:val="0090596C"/>
    <w:rsid w:val="0091229C"/>
    <w:rsid w:val="0091765A"/>
    <w:rsid w:val="00940E73"/>
    <w:rsid w:val="009674DB"/>
    <w:rsid w:val="0098597D"/>
    <w:rsid w:val="009C2CEC"/>
    <w:rsid w:val="009F619A"/>
    <w:rsid w:val="009F6DDE"/>
    <w:rsid w:val="00A370A8"/>
    <w:rsid w:val="00A62848"/>
    <w:rsid w:val="00A667F6"/>
    <w:rsid w:val="00AA4F2B"/>
    <w:rsid w:val="00B1508E"/>
    <w:rsid w:val="00B262A5"/>
    <w:rsid w:val="00B3233E"/>
    <w:rsid w:val="00B41D52"/>
    <w:rsid w:val="00B85356"/>
    <w:rsid w:val="00B906FF"/>
    <w:rsid w:val="00B95203"/>
    <w:rsid w:val="00BB4314"/>
    <w:rsid w:val="00BB57E2"/>
    <w:rsid w:val="00BD0D94"/>
    <w:rsid w:val="00BD4753"/>
    <w:rsid w:val="00BD5CB1"/>
    <w:rsid w:val="00BE62EE"/>
    <w:rsid w:val="00C003BA"/>
    <w:rsid w:val="00C046AE"/>
    <w:rsid w:val="00C11E97"/>
    <w:rsid w:val="00C46878"/>
    <w:rsid w:val="00CB4A51"/>
    <w:rsid w:val="00CC251E"/>
    <w:rsid w:val="00CD4532"/>
    <w:rsid w:val="00CD47B0"/>
    <w:rsid w:val="00CD70CE"/>
    <w:rsid w:val="00CE6104"/>
    <w:rsid w:val="00CE7918"/>
    <w:rsid w:val="00D16163"/>
    <w:rsid w:val="00D572C3"/>
    <w:rsid w:val="00DB3FAD"/>
    <w:rsid w:val="00DD7E74"/>
    <w:rsid w:val="00DE5E36"/>
    <w:rsid w:val="00E139C4"/>
    <w:rsid w:val="00E5502C"/>
    <w:rsid w:val="00E55646"/>
    <w:rsid w:val="00E61C09"/>
    <w:rsid w:val="00E677FE"/>
    <w:rsid w:val="00E85EB8"/>
    <w:rsid w:val="00EB3B58"/>
    <w:rsid w:val="00EC7359"/>
    <w:rsid w:val="00EE3054"/>
    <w:rsid w:val="00EE6AAD"/>
    <w:rsid w:val="00EF0F63"/>
    <w:rsid w:val="00EF7162"/>
    <w:rsid w:val="00F00606"/>
    <w:rsid w:val="00F01256"/>
    <w:rsid w:val="00F33F5C"/>
    <w:rsid w:val="00F52451"/>
    <w:rsid w:val="00FB0516"/>
    <w:rsid w:val="00FB417D"/>
    <w:rsid w:val="00FB7AA5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43DD397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8"/>
        <w:szCs w:val="28"/>
        <w:lang w:val="nl-N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a1">
    <w:name w:val="Normal"/>
    <w:uiPriority w:val="1"/>
    <w:qFormat/>
    <w:rsid w:val="007F7B5D"/>
  </w:style>
  <w:style w:type="paragraph" w:styleId="1">
    <w:name w:val="heading 1"/>
    <w:basedOn w:val="a1"/>
    <w:link w:val="10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21">
    <w:name w:val="heading 2"/>
    <w:basedOn w:val="a1"/>
    <w:link w:val="22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3">
    <w:name w:val="heading 3"/>
    <w:basedOn w:val="a1"/>
    <w:next w:val="a1"/>
    <w:link w:val="30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4">
    <w:name w:val="heading 4"/>
    <w:basedOn w:val="a1"/>
    <w:link w:val="40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5">
    <w:name w:val="heading 5"/>
    <w:basedOn w:val="21"/>
    <w:link w:val="50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6">
    <w:name w:val="heading 6"/>
    <w:basedOn w:val="a1"/>
    <w:next w:val="a1"/>
    <w:link w:val="60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标题 1 字符"/>
    <w:basedOn w:val="a2"/>
    <w:link w:val="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a5">
    <w:name w:val="Hashtag"/>
    <w:basedOn w:val="a2"/>
    <w:uiPriority w:val="99"/>
    <w:semiHidden/>
    <w:rsid w:val="00CD4532"/>
    <w:rPr>
      <w:color w:val="2B579A"/>
      <w:shd w:val="clear" w:color="auto" w:fill="E6E6E6"/>
    </w:rPr>
  </w:style>
  <w:style w:type="paragraph" w:customStyle="1" w:styleId="Genummerdetekst">
    <w:name w:val="Genummerde tekst"/>
    <w:basedOn w:val="a1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ard1">
    <w:name w:val="Standa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22">
    <w:name w:val="标题 2 字符"/>
    <w:basedOn w:val="a2"/>
    <w:link w:val="21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a6">
    <w:name w:val="Normal Indent"/>
    <w:basedOn w:val="a1"/>
    <w:uiPriority w:val="99"/>
    <w:rsid w:val="000D1F49"/>
    <w:pPr>
      <w:spacing w:before="120"/>
      <w:ind w:left="720"/>
    </w:pPr>
  </w:style>
  <w:style w:type="character" w:customStyle="1" w:styleId="30">
    <w:name w:val="标题 3 字符"/>
    <w:basedOn w:val="a2"/>
    <w:link w:val="3"/>
    <w:uiPriority w:val="1"/>
    <w:semiHidden/>
    <w:rsid w:val="0090596C"/>
    <w:rPr>
      <w:b/>
      <w:bCs/>
      <w:color w:val="694A77"/>
      <w:szCs w:val="27"/>
    </w:rPr>
  </w:style>
  <w:style w:type="paragraph" w:styleId="TOC1">
    <w:name w:val="toc 1"/>
    <w:basedOn w:val="a1"/>
    <w:next w:val="a1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a7">
    <w:name w:val="footnote text"/>
    <w:basedOn w:val="a1"/>
    <w:link w:val="a8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a8">
    <w:name w:val="脚注文本 字符"/>
    <w:basedOn w:val="a2"/>
    <w:link w:val="a7"/>
    <w:uiPriority w:val="99"/>
    <w:semiHidden/>
    <w:rsid w:val="0090596C"/>
    <w:rPr>
      <w:sz w:val="18"/>
      <w:szCs w:val="20"/>
    </w:rPr>
  </w:style>
  <w:style w:type="paragraph" w:styleId="a">
    <w:name w:val="List Bullet"/>
    <w:basedOn w:val="a1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a9">
    <w:name w:val="annotation text"/>
    <w:basedOn w:val="a1"/>
    <w:link w:val="aa"/>
    <w:uiPriority w:val="99"/>
    <w:semiHidden/>
    <w:rsid w:val="000D1F49"/>
    <w:rPr>
      <w:szCs w:val="24"/>
    </w:rPr>
  </w:style>
  <w:style w:type="character" w:customStyle="1" w:styleId="aa">
    <w:name w:val="批注文字 字符"/>
    <w:basedOn w:val="a2"/>
    <w:link w:val="a9"/>
    <w:uiPriority w:val="99"/>
    <w:semiHidden/>
    <w:rsid w:val="00CD4532"/>
    <w:rPr>
      <w:szCs w:val="24"/>
    </w:rPr>
  </w:style>
  <w:style w:type="paragraph" w:styleId="ab">
    <w:name w:val="header"/>
    <w:basedOn w:val="a1"/>
    <w:link w:val="ac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ac">
    <w:name w:val="页眉 字符"/>
    <w:basedOn w:val="a2"/>
    <w:link w:val="ab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ad">
    <w:name w:val="footer"/>
    <w:basedOn w:val="a1"/>
    <w:link w:val="ae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ae">
    <w:name w:val="页脚 字符"/>
    <w:basedOn w:val="a2"/>
    <w:link w:val="ad"/>
    <w:uiPriority w:val="99"/>
    <w:rsid w:val="007F7B5D"/>
    <w:rPr>
      <w:sz w:val="18"/>
      <w:szCs w:val="24"/>
    </w:rPr>
  </w:style>
  <w:style w:type="character" w:styleId="af">
    <w:name w:val="footnote reference"/>
    <w:basedOn w:val="a2"/>
    <w:uiPriority w:val="99"/>
    <w:semiHidden/>
    <w:rsid w:val="000D1F49"/>
    <w:rPr>
      <w:vertAlign w:val="superscript"/>
    </w:rPr>
  </w:style>
  <w:style w:type="character" w:styleId="af0">
    <w:name w:val="annotation reference"/>
    <w:basedOn w:val="a2"/>
    <w:uiPriority w:val="99"/>
    <w:semiHidden/>
    <w:rsid w:val="000D1F49"/>
    <w:rPr>
      <w:sz w:val="18"/>
      <w:szCs w:val="18"/>
    </w:rPr>
  </w:style>
  <w:style w:type="paragraph" w:styleId="a0">
    <w:name w:val="List Number"/>
    <w:basedOn w:val="a1"/>
    <w:uiPriority w:val="99"/>
    <w:semiHidden/>
    <w:rsid w:val="000D1F49"/>
    <w:pPr>
      <w:numPr>
        <w:numId w:val="5"/>
      </w:numPr>
      <w:spacing w:before="120"/>
    </w:pPr>
  </w:style>
  <w:style w:type="character" w:styleId="af1">
    <w:name w:val="Hyperlink"/>
    <w:basedOn w:val="a2"/>
    <w:uiPriority w:val="99"/>
    <w:semiHidden/>
    <w:rsid w:val="000D1F49"/>
    <w:rPr>
      <w:color w:val="BF678E" w:themeColor="hyperlink"/>
      <w:u w:val="single"/>
    </w:rPr>
  </w:style>
  <w:style w:type="paragraph" w:styleId="af2">
    <w:name w:val="annotation subject"/>
    <w:basedOn w:val="a9"/>
    <w:next w:val="a9"/>
    <w:link w:val="af3"/>
    <w:uiPriority w:val="99"/>
    <w:semiHidden/>
    <w:unhideWhenUsed/>
    <w:rsid w:val="000D1F49"/>
    <w:rPr>
      <w:b/>
      <w:bCs/>
    </w:rPr>
  </w:style>
  <w:style w:type="character" w:customStyle="1" w:styleId="af3">
    <w:name w:val="批注主题 字符"/>
    <w:basedOn w:val="aa"/>
    <w:link w:val="af2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af4">
    <w:name w:val="No Spacing"/>
    <w:basedOn w:val="a1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af5">
    <w:name w:val="Title"/>
    <w:basedOn w:val="a1"/>
    <w:next w:val="a1"/>
    <w:link w:val="af6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6">
    <w:name w:val="标题 字符"/>
    <w:basedOn w:val="a2"/>
    <w:link w:val="af5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2">
    <w:name w:val="List Bullet 2"/>
    <w:basedOn w:val="a1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fbeeldingentabel">
    <w:name w:val="Afbeeldingentabel"/>
    <w:basedOn w:val="a3"/>
    <w:uiPriority w:val="99"/>
    <w:rsid w:val="000D1F49"/>
    <w:tblPr/>
    <w:trPr>
      <w:cantSplit/>
    </w:trPr>
  </w:style>
  <w:style w:type="character" w:customStyle="1" w:styleId="40">
    <w:name w:val="标题 4 字符"/>
    <w:basedOn w:val="a2"/>
    <w:link w:val="4"/>
    <w:uiPriority w:val="9"/>
    <w:semiHidden/>
    <w:rsid w:val="00CD4532"/>
    <w:rPr>
      <w:b/>
      <w:sz w:val="25"/>
      <w:szCs w:val="25"/>
    </w:rPr>
  </w:style>
  <w:style w:type="character" w:customStyle="1" w:styleId="50">
    <w:name w:val="标题 5 字符"/>
    <w:basedOn w:val="22"/>
    <w:link w:val="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60">
    <w:name w:val="标题 6 字符"/>
    <w:basedOn w:val="a2"/>
    <w:link w:val="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70">
    <w:name w:val="标题 7 字符"/>
    <w:basedOn w:val="a2"/>
    <w:link w:val="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80">
    <w:name w:val="标题 8 字符"/>
    <w:basedOn w:val="a2"/>
    <w:link w:val="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标题 9 字符"/>
    <w:basedOn w:val="a2"/>
    <w:link w:val="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a1"/>
    <w:next w:val="a1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a1"/>
    <w:next w:val="a1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f7">
    <w:name w:val="table of figures"/>
    <w:basedOn w:val="a1"/>
    <w:next w:val="a1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20">
    <w:name w:val="List Number 2"/>
    <w:basedOn w:val="a1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af8">
    <w:name w:val="FollowedHyperlink"/>
    <w:basedOn w:val="a2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af9">
    <w:name w:val="Normal (Web)"/>
    <w:basedOn w:val="a1"/>
    <w:uiPriority w:val="99"/>
    <w:semiHidden/>
    <w:rsid w:val="000D1F49"/>
    <w:pPr>
      <w:spacing w:before="100" w:beforeAutospacing="1" w:after="100" w:afterAutospacing="1"/>
    </w:pPr>
    <w:rPr>
      <w:rFonts w:ascii="Times New Roman" w:hAnsi="Times New Roman" w:cs="Times New Roman"/>
      <w:szCs w:val="24"/>
    </w:rPr>
  </w:style>
  <w:style w:type="character" w:styleId="afa">
    <w:name w:val="Book Title"/>
    <w:basedOn w:val="a2"/>
    <w:uiPriority w:val="33"/>
    <w:semiHidden/>
    <w:rsid w:val="000D1F49"/>
    <w:rPr>
      <w:b/>
      <w:bCs/>
      <w:i/>
      <w:iCs/>
      <w:spacing w:val="5"/>
    </w:rPr>
  </w:style>
  <w:style w:type="paragraph" w:styleId="TOC">
    <w:name w:val="TOC Heading"/>
    <w:basedOn w:val="a1"/>
    <w:next w:val="a1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afb">
    <w:name w:val="macro"/>
    <w:link w:val="afc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afc">
    <w:name w:val="宏文本 字符"/>
    <w:basedOn w:val="a2"/>
    <w:link w:val="afb"/>
    <w:uiPriority w:val="99"/>
    <w:semiHidden/>
    <w:rsid w:val="0090596C"/>
    <w:rPr>
      <w:rFonts w:ascii="Consolas" w:hAnsi="Consolas"/>
      <w:sz w:val="20"/>
      <w:szCs w:val="20"/>
    </w:rPr>
  </w:style>
  <w:style w:type="table" w:styleId="afd">
    <w:name w:val="Table Grid"/>
    <w:basedOn w:val="a3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e">
    <w:name w:val="Placeholder Text"/>
    <w:basedOn w:val="a2"/>
    <w:uiPriority w:val="99"/>
    <w:semiHidden/>
    <w:rsid w:val="0090596C"/>
    <w:rPr>
      <w:color w:val="808080"/>
    </w:rPr>
  </w:style>
  <w:style w:type="paragraph" w:customStyle="1" w:styleId="aff">
    <w:name w:val="默认"/>
    <w:rsid w:val="008C6C9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n-US" w:eastAsia="zh-CN"/>
    </w:rPr>
  </w:style>
  <w:style w:type="paragraph" w:styleId="aff0">
    <w:name w:val="List Paragraph"/>
    <w:basedOn w:val="a1"/>
    <w:uiPriority w:val="34"/>
    <w:qFormat/>
    <w:rsid w:val="0036574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ind w:firstLineChars="200" w:firstLine="420"/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n-US" w:eastAsia="zh-CN"/>
    </w:rPr>
  </w:style>
  <w:style w:type="character" w:styleId="aff1">
    <w:name w:val="Unresolved Mention"/>
    <w:basedOn w:val="a2"/>
    <w:uiPriority w:val="99"/>
    <w:semiHidden/>
    <w:rsid w:val="00B95203"/>
    <w:rPr>
      <w:color w:val="605E5C"/>
      <w:shd w:val="clear" w:color="auto" w:fill="E1DFDD"/>
    </w:rPr>
  </w:style>
  <w:style w:type="paragraph" w:styleId="aff2">
    <w:name w:val="Balloon Text"/>
    <w:basedOn w:val="a1"/>
    <w:link w:val="aff3"/>
    <w:uiPriority w:val="99"/>
    <w:semiHidden/>
    <w:unhideWhenUsed/>
    <w:rsid w:val="00EF0F63"/>
    <w:pPr>
      <w:spacing w:after="0" w:line="240" w:lineRule="auto"/>
    </w:pPr>
    <w:rPr>
      <w:sz w:val="18"/>
      <w:szCs w:val="18"/>
    </w:rPr>
  </w:style>
  <w:style w:type="character" w:customStyle="1" w:styleId="aff3">
    <w:name w:val="批注框文本 字符"/>
    <w:basedOn w:val="a2"/>
    <w:link w:val="aff2"/>
    <w:uiPriority w:val="99"/>
    <w:semiHidden/>
    <w:rsid w:val="00EF0F6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mailto:summerschool@globi.nl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gi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lius'%20PC\AppData\Roaming\Microsoft\Templates\Formulier%20voor%20adreslijstgegeven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B41CC703CCCC461D830009586C61CA6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F96C969-0A83-440A-97B4-E62BFC6518F7}"/>
      </w:docPartPr>
      <w:docPartBody>
        <w:p w:rsidR="00C93EC5" w:rsidRDefault="00412263" w:rsidP="00412263">
          <w:pPr>
            <w:pStyle w:val="B41CC703CCCC461D830009586C61CA65"/>
          </w:pPr>
          <w:r w:rsidRPr="0090596C">
            <w:rPr>
              <w:lang w:bidi="nl-NL"/>
            </w:rPr>
            <w:t>E-mail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Helvetica Neue">
    <w:altName w:val="Arial"/>
    <w:charset w:val="00"/>
    <w:family w:val="roman"/>
    <w:pitch w:val="default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Wingdings 2">
    <w:charset w:val="02"/>
    <w:family w:val="decorative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2263"/>
    <w:rsid w:val="00412263"/>
    <w:rsid w:val="005044EE"/>
    <w:rsid w:val="00741D00"/>
    <w:rsid w:val="00790B39"/>
    <w:rsid w:val="008B6D65"/>
    <w:rsid w:val="00AC0260"/>
    <w:rsid w:val="00AD4DA3"/>
    <w:rsid w:val="00C85009"/>
    <w:rsid w:val="00C93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42D44D0817F4ECDA1688036D2347980">
    <w:name w:val="742D44D0817F4ECDA1688036D2347980"/>
  </w:style>
  <w:style w:type="paragraph" w:customStyle="1" w:styleId="5063CD1454FA475092D473003A79B31D">
    <w:name w:val="5063CD1454FA475092D473003A79B31D"/>
  </w:style>
  <w:style w:type="paragraph" w:customStyle="1" w:styleId="D97DA737A1D14429AE6859CAFE8AEF69">
    <w:name w:val="D97DA737A1D14429AE6859CAFE8AEF69"/>
  </w:style>
  <w:style w:type="paragraph" w:customStyle="1" w:styleId="D35173C5210741B59C05B3275FBDF76E">
    <w:name w:val="D35173C5210741B59C05B3275FBDF76E"/>
  </w:style>
  <w:style w:type="paragraph" w:customStyle="1" w:styleId="54C3FF9F20E24DAEA384D72EC9C7FE0C">
    <w:name w:val="54C3FF9F20E24DAEA384D72EC9C7FE0C"/>
  </w:style>
  <w:style w:type="paragraph" w:customStyle="1" w:styleId="0A3D699194F843B5821338DB74C94D70">
    <w:name w:val="0A3D699194F843B5821338DB74C94D70"/>
  </w:style>
  <w:style w:type="paragraph" w:customStyle="1" w:styleId="6B8C74D79E704235878FD61D15BED869">
    <w:name w:val="6B8C74D79E704235878FD61D15BED869"/>
  </w:style>
  <w:style w:type="paragraph" w:customStyle="1" w:styleId="67FA7D75F7944E79B398A6538A119FB9">
    <w:name w:val="67FA7D75F7944E79B398A6538A119FB9"/>
  </w:style>
  <w:style w:type="paragraph" w:customStyle="1" w:styleId="F10CB031F6254C33875E4DD66C399892">
    <w:name w:val="F10CB031F6254C33875E4DD66C399892"/>
  </w:style>
  <w:style w:type="paragraph" w:customStyle="1" w:styleId="BF1E09C61F4C44CB97459ADBEBC870E9">
    <w:name w:val="BF1E09C61F4C44CB97459ADBEBC870E9"/>
  </w:style>
  <w:style w:type="paragraph" w:customStyle="1" w:styleId="44A9E136BA4D4F3DBA4D2BA3D43D8F4F">
    <w:name w:val="44A9E136BA4D4F3DBA4D2BA3D43D8F4F"/>
  </w:style>
  <w:style w:type="paragraph" w:customStyle="1" w:styleId="BF2A1B69CB8E426D96B2A5823C10D12B">
    <w:name w:val="BF2A1B69CB8E426D96B2A5823C10D12B"/>
  </w:style>
  <w:style w:type="paragraph" w:customStyle="1" w:styleId="6ECA8090A3794046B586E8F28A82C2FB">
    <w:name w:val="6ECA8090A3794046B586E8F28A82C2FB"/>
  </w:style>
  <w:style w:type="paragraph" w:customStyle="1" w:styleId="AD30544C1C8D481CA79A8AD96D7C023A">
    <w:name w:val="AD30544C1C8D481CA79A8AD96D7C023A"/>
  </w:style>
  <w:style w:type="paragraph" w:customStyle="1" w:styleId="2123CE8BBE9A4C02996E3D11EB6608B5">
    <w:name w:val="2123CE8BBE9A4C02996E3D11EB6608B5"/>
  </w:style>
  <w:style w:type="paragraph" w:customStyle="1" w:styleId="16F503A47D984AB49985BFFF395BCAA5">
    <w:name w:val="16F503A47D984AB49985BFFF395BCAA5"/>
  </w:style>
  <w:style w:type="character" w:styleId="a3">
    <w:name w:val="Placeholder Text"/>
    <w:basedOn w:val="a0"/>
    <w:uiPriority w:val="99"/>
    <w:semiHidden/>
    <w:rsid w:val="00412263"/>
    <w:rPr>
      <w:color w:val="808080"/>
    </w:rPr>
  </w:style>
  <w:style w:type="paragraph" w:customStyle="1" w:styleId="32E6FAB913B7405BA44CBE6F79B12FA6">
    <w:name w:val="32E6FAB913B7405BA44CBE6F79B12FA6"/>
  </w:style>
  <w:style w:type="paragraph" w:customStyle="1" w:styleId="48B3B0533E5E44E6944B8BAF751E644B">
    <w:name w:val="48B3B0533E5E44E6944B8BAF751E644B"/>
  </w:style>
  <w:style w:type="paragraph" w:customStyle="1" w:styleId="E27FBC84150A48889C6B5AA9193C83A9">
    <w:name w:val="E27FBC84150A48889C6B5AA9193C83A9"/>
  </w:style>
  <w:style w:type="paragraph" w:customStyle="1" w:styleId="4738FB2622E4471D8E27F136FB92B36B">
    <w:name w:val="4738FB2622E4471D8E27F136FB92B36B"/>
  </w:style>
  <w:style w:type="paragraph" w:customStyle="1" w:styleId="6EFB6CB97AB24596829C874C7A81DB42">
    <w:name w:val="6EFB6CB97AB24596829C874C7A81DB42"/>
  </w:style>
  <w:style w:type="paragraph" w:customStyle="1" w:styleId="9DCD7E5ED2CE42718D7FDB7137A38F7D">
    <w:name w:val="9DCD7E5ED2CE42718D7FDB7137A38F7D"/>
  </w:style>
  <w:style w:type="paragraph" w:customStyle="1" w:styleId="FD74FFE85A9D43E785BB35BB561ED653">
    <w:name w:val="FD74FFE85A9D43E785BB35BB561ED653"/>
  </w:style>
  <w:style w:type="paragraph" w:customStyle="1" w:styleId="0E838EA40D234E7AB893BFCD1B126F62">
    <w:name w:val="0E838EA40D234E7AB893BFCD1B126F62"/>
    <w:rsid w:val="00412263"/>
  </w:style>
  <w:style w:type="paragraph" w:customStyle="1" w:styleId="034C70BE16BD4205A022896848BBFCE3">
    <w:name w:val="034C70BE16BD4205A022896848BBFCE3"/>
    <w:rsid w:val="00412263"/>
  </w:style>
  <w:style w:type="paragraph" w:customStyle="1" w:styleId="E63263782F854175BDB64A1BBCE1C5F9">
    <w:name w:val="E63263782F854175BDB64A1BBCE1C5F9"/>
    <w:rsid w:val="00412263"/>
  </w:style>
  <w:style w:type="paragraph" w:customStyle="1" w:styleId="08750A6F1935480DB1E28B0A3377A2F1">
    <w:name w:val="08750A6F1935480DB1E28B0A3377A2F1"/>
    <w:rsid w:val="00412263"/>
  </w:style>
  <w:style w:type="paragraph" w:customStyle="1" w:styleId="100A4DA99E3C4565BBF09DDF877539A7">
    <w:name w:val="100A4DA99E3C4565BBF09DDF877539A7"/>
    <w:rsid w:val="00412263"/>
  </w:style>
  <w:style w:type="paragraph" w:customStyle="1" w:styleId="5D09E272DDD04A9EA5CD19B50066A502">
    <w:name w:val="5D09E272DDD04A9EA5CD19B50066A502"/>
    <w:rsid w:val="00412263"/>
  </w:style>
  <w:style w:type="paragraph" w:customStyle="1" w:styleId="43D9AC18D63C4B33A30E7C877185BAB7">
    <w:name w:val="43D9AC18D63C4B33A30E7C877185BAB7"/>
    <w:rsid w:val="00412263"/>
  </w:style>
  <w:style w:type="paragraph" w:customStyle="1" w:styleId="167A423C0B414FE68416A79627B40655">
    <w:name w:val="167A423C0B414FE68416A79627B40655"/>
    <w:rsid w:val="00412263"/>
  </w:style>
  <w:style w:type="paragraph" w:customStyle="1" w:styleId="92703F97B9624640ABA410CFCC127397">
    <w:name w:val="92703F97B9624640ABA410CFCC127397"/>
    <w:rsid w:val="00412263"/>
  </w:style>
  <w:style w:type="paragraph" w:customStyle="1" w:styleId="67821215C64D4949B37E426C52AC8355">
    <w:name w:val="67821215C64D4949B37E426C52AC8355"/>
    <w:rsid w:val="00412263"/>
  </w:style>
  <w:style w:type="paragraph" w:customStyle="1" w:styleId="D85CA9DCF6DC488DB9DA0B8B5C07651F">
    <w:name w:val="D85CA9DCF6DC488DB9DA0B8B5C07651F"/>
    <w:rsid w:val="00412263"/>
  </w:style>
  <w:style w:type="paragraph" w:customStyle="1" w:styleId="F778D59CD3074CF8B31A66FD63CCE635">
    <w:name w:val="F778D59CD3074CF8B31A66FD63CCE635"/>
    <w:rsid w:val="00412263"/>
  </w:style>
  <w:style w:type="paragraph" w:customStyle="1" w:styleId="231D0C60E0A743AFB6AF05B39E0CF058">
    <w:name w:val="231D0C60E0A743AFB6AF05B39E0CF058"/>
    <w:rsid w:val="00412263"/>
  </w:style>
  <w:style w:type="paragraph" w:customStyle="1" w:styleId="085893A3E0064F759D61458912D0BDBB">
    <w:name w:val="085893A3E0064F759D61458912D0BDBB"/>
    <w:rsid w:val="00412263"/>
  </w:style>
  <w:style w:type="paragraph" w:customStyle="1" w:styleId="3394F91FD8CE4AACB98654C7DC87D2DA">
    <w:name w:val="3394F91FD8CE4AACB98654C7DC87D2DA"/>
    <w:rsid w:val="00412263"/>
  </w:style>
  <w:style w:type="paragraph" w:customStyle="1" w:styleId="7E05B78B54124D268A34BED04F95B822">
    <w:name w:val="7E05B78B54124D268A34BED04F95B822"/>
    <w:rsid w:val="00412263"/>
  </w:style>
  <w:style w:type="paragraph" w:customStyle="1" w:styleId="B41CC703CCCC461D830009586C61CA65">
    <w:name w:val="B41CC703CCCC461D830009586C61CA65"/>
    <w:rsid w:val="00412263"/>
  </w:style>
  <w:style w:type="paragraph" w:customStyle="1" w:styleId="62973EC20AF14E00AD8FFB775EBB809B">
    <w:name w:val="62973EC20AF14E00AD8FFB775EBB809B"/>
    <w:rsid w:val="00412263"/>
  </w:style>
  <w:style w:type="paragraph" w:customStyle="1" w:styleId="2CE26932D0F74B1EA66D0062BE33F837">
    <w:name w:val="2CE26932D0F74B1EA66D0062BE33F837"/>
    <w:rsid w:val="00412263"/>
  </w:style>
  <w:style w:type="paragraph" w:customStyle="1" w:styleId="0CD1459BA20747408F4779B01330C4D1">
    <w:name w:val="0CD1459BA20747408F4779B01330C4D1"/>
    <w:rsid w:val="00412263"/>
  </w:style>
  <w:style w:type="paragraph" w:customStyle="1" w:styleId="38BF2CBBF668412C990FBBB6FD8BEA0B">
    <w:name w:val="38BF2CBBF668412C990FBBB6FD8BEA0B"/>
    <w:rsid w:val="00412263"/>
  </w:style>
  <w:style w:type="paragraph" w:customStyle="1" w:styleId="CB00371434454DB59726DCD819773E35">
    <w:name w:val="CB00371434454DB59726DCD819773E35"/>
    <w:rsid w:val="00412263"/>
  </w:style>
  <w:style w:type="paragraph" w:customStyle="1" w:styleId="74586302938843D8B09F382D4C799DD6">
    <w:name w:val="74586302938843D8B09F382D4C799DD6"/>
    <w:rsid w:val="00412263"/>
  </w:style>
  <w:style w:type="paragraph" w:customStyle="1" w:styleId="F30A2139551945619D6F1C3431B40D28">
    <w:name w:val="F30A2139551945619D6F1C3431B40D28"/>
    <w:rsid w:val="00412263"/>
  </w:style>
  <w:style w:type="paragraph" w:customStyle="1" w:styleId="0DD95C02A80E43719791144EA16CDC1F">
    <w:name w:val="0DD95C02A80E43719791144EA16CDC1F"/>
    <w:rsid w:val="00412263"/>
  </w:style>
  <w:style w:type="paragraph" w:customStyle="1" w:styleId="37DE8E1DAFA64B1B9B41DAAB0BF61D88">
    <w:name w:val="37DE8E1DAFA64B1B9B41DAAB0BF61D88"/>
    <w:rsid w:val="00412263"/>
  </w:style>
  <w:style w:type="paragraph" w:customStyle="1" w:styleId="C5649C12A5C04D369929E88407CA5D9E">
    <w:name w:val="C5649C12A5C04D369929E88407CA5D9E"/>
    <w:rsid w:val="00412263"/>
  </w:style>
  <w:style w:type="paragraph" w:customStyle="1" w:styleId="B4E82D4B3AB7439792E2951DABF832A3">
    <w:name w:val="B4E82D4B3AB7439792E2951DABF832A3"/>
    <w:rsid w:val="00412263"/>
  </w:style>
  <w:style w:type="paragraph" w:customStyle="1" w:styleId="D717ECACDC2C4F868B332C7E0A272608">
    <w:name w:val="D717ECACDC2C4F868B332C7E0A272608"/>
    <w:rsid w:val="00412263"/>
  </w:style>
  <w:style w:type="paragraph" w:customStyle="1" w:styleId="C9BAAC9BD3AB42DD8B36DB4AF4A628D8">
    <w:name w:val="C9BAAC9BD3AB42DD8B36DB4AF4A628D8"/>
    <w:rsid w:val="00412263"/>
  </w:style>
  <w:style w:type="paragraph" w:customStyle="1" w:styleId="9DF3665F5EC64149A765FA5C367C170F">
    <w:name w:val="9DF3665F5EC64149A765FA5C367C170F"/>
    <w:rsid w:val="00412263"/>
  </w:style>
  <w:style w:type="paragraph" w:customStyle="1" w:styleId="5E39E0EA520A440FAB4B92480827B584">
    <w:name w:val="5E39E0EA520A440FAB4B92480827B584"/>
    <w:rsid w:val="00412263"/>
  </w:style>
  <w:style w:type="paragraph" w:customStyle="1" w:styleId="C63ADF9B4F6B4E2DBA92BA19C147A430">
    <w:name w:val="C63ADF9B4F6B4E2DBA92BA19C147A430"/>
    <w:rsid w:val="00412263"/>
  </w:style>
  <w:style w:type="paragraph" w:customStyle="1" w:styleId="0A3884766F474A80967990AEC6C532A3">
    <w:name w:val="0A3884766F474A80967990AEC6C532A3"/>
    <w:rsid w:val="00412263"/>
  </w:style>
  <w:style w:type="paragraph" w:customStyle="1" w:styleId="4BCF6E3FECC7487E8B4304B94C07CF2E">
    <w:name w:val="4BCF6E3FECC7487E8B4304B94C07CF2E"/>
    <w:rsid w:val="00412263"/>
  </w:style>
  <w:style w:type="paragraph" w:customStyle="1" w:styleId="A7A20C231A144393AEF701ACD717882A">
    <w:name w:val="A7A20C231A144393AEF701ACD717882A"/>
    <w:rsid w:val="00412263"/>
  </w:style>
  <w:style w:type="paragraph" w:customStyle="1" w:styleId="E2E2A0C8698D4F3985098D08AB13F2A0">
    <w:name w:val="E2E2A0C8698D4F3985098D08AB13F2A0"/>
    <w:rsid w:val="00412263"/>
  </w:style>
  <w:style w:type="paragraph" w:customStyle="1" w:styleId="C1B4C62CD0CF4D2A876032FE379B953D">
    <w:name w:val="C1B4C62CD0CF4D2A876032FE379B953D"/>
    <w:rsid w:val="00412263"/>
  </w:style>
  <w:style w:type="paragraph" w:customStyle="1" w:styleId="3697BCA8A41B48C79E04BA12404BE0E5">
    <w:name w:val="3697BCA8A41B48C79E04BA12404BE0E5"/>
    <w:rsid w:val="0041226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C5F9F6A-0363-46D2-AB53-553ADA69290A}">
  <ds:schemaRefs>
    <ds:schemaRef ds:uri="http://purl.org/dc/dcmitype/"/>
    <ds:schemaRef ds:uri="http://purl.org/dc/terms/"/>
    <ds:schemaRef ds:uri="http://purl.org/dc/elements/1.1/"/>
    <ds:schemaRef ds:uri="6dc4bcd6-49db-4c07-9060-8acfc67cef9f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http://schemas.openxmlformats.org/package/2006/metadata/core-properties"/>
    <ds:schemaRef ds:uri="fb0879af-3eba-417a-a55a-ffe6dcd6ca77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Formulier voor adreslijstgegevens</Template>
  <TotalTime>0</TotalTime>
  <Pages>2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2019-03-20T16:55:00Z</dcterms:created>
  <dcterms:modified xsi:type="dcterms:W3CDTF">2019-03-24T13:54:00Z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